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8BA295" w14:textId="77777777" w:rsidR="006536A7" w:rsidRDefault="0074780F" w:rsidP="006536A7">
      <w:pPr>
        <w:spacing w:after="160" w:line="259" w:lineRule="auto"/>
        <w:rPr>
          <w:rFonts w:ascii="Arial" w:eastAsia="Arial" w:hAnsi="Arial" w:cs="Arial"/>
          <w:b/>
          <w:bCs/>
          <w:noProof/>
          <w:color w:val="006738"/>
          <w:sz w:val="36"/>
          <w:szCs w:val="36"/>
        </w:rPr>
      </w:pPr>
      <w:bookmarkStart w:id="0" w:name="_Hlk204864129"/>
      <w:bookmarkEnd w:id="0"/>
      <w:r w:rsidRPr="0084677E">
        <w:rPr>
          <w:noProof/>
        </w:rPr>
        <w:drawing>
          <wp:anchor distT="0" distB="0" distL="114300" distR="114300" simplePos="0" relativeHeight="251668480" behindDoc="1" locked="0" layoutInCell="1" allowOverlap="1" wp14:anchorId="4BD00E22" wp14:editId="07BB1BFA">
            <wp:simplePos x="0" y="0"/>
            <wp:positionH relativeFrom="page">
              <wp:posOffset>6676597</wp:posOffset>
            </wp:positionH>
            <wp:positionV relativeFrom="paragraph">
              <wp:posOffset>-633095</wp:posOffset>
            </wp:positionV>
            <wp:extent cx="1478305" cy="5298914"/>
            <wp:effectExtent l="0" t="0" r="7620" b="0"/>
            <wp:wrapNone/>
            <wp:docPr id="2309145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305" cy="529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E8E473" w14:textId="77777777" w:rsidR="006536A7" w:rsidRDefault="006536A7" w:rsidP="006536A7">
      <w:pPr>
        <w:spacing w:after="160" w:line="259" w:lineRule="auto"/>
        <w:rPr>
          <w:rFonts w:ascii="Arial" w:eastAsia="Arial" w:hAnsi="Arial" w:cs="Arial"/>
          <w:b/>
          <w:bCs/>
          <w:noProof/>
          <w:color w:val="006738"/>
          <w:sz w:val="36"/>
          <w:szCs w:val="36"/>
        </w:rPr>
      </w:pPr>
    </w:p>
    <w:p w14:paraId="79910410" w14:textId="77777777" w:rsidR="006536A7" w:rsidRDefault="006536A7" w:rsidP="006536A7">
      <w:pPr>
        <w:spacing w:after="160" w:line="259" w:lineRule="auto"/>
        <w:rPr>
          <w:rFonts w:ascii="Arial" w:eastAsia="Arial" w:hAnsi="Arial" w:cs="Arial"/>
          <w:b/>
          <w:bCs/>
          <w:noProof/>
          <w:color w:val="006738"/>
          <w:sz w:val="36"/>
          <w:szCs w:val="36"/>
        </w:rPr>
      </w:pPr>
    </w:p>
    <w:p w14:paraId="4B55D66B" w14:textId="2BDE81A7" w:rsidR="00223731" w:rsidRPr="00223731" w:rsidRDefault="00800CF1" w:rsidP="006536A7">
      <w:pPr>
        <w:spacing w:after="160" w:line="259" w:lineRule="auto"/>
        <w:rPr>
          <w:rFonts w:ascii="Arial" w:eastAsia="Arial" w:hAnsi="Arial" w:cs="Arial"/>
          <w:b/>
          <w:bCs/>
          <w:noProof/>
          <w:color w:val="006738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B4985AC" wp14:editId="6BB46C16">
                <wp:simplePos x="0" y="0"/>
                <wp:positionH relativeFrom="margin">
                  <wp:posOffset>3524250</wp:posOffset>
                </wp:positionH>
                <wp:positionV relativeFrom="paragraph">
                  <wp:posOffset>2427605</wp:posOffset>
                </wp:positionV>
                <wp:extent cx="3381375" cy="4819650"/>
                <wp:effectExtent l="19050" t="19050" r="28575" b="19050"/>
                <wp:wrapSquare wrapText="bothSides"/>
                <wp:docPr id="4952744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481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657C37" w14:textId="77777777" w:rsidR="00305F3B" w:rsidRPr="00D206A2" w:rsidRDefault="00681B42" w:rsidP="00A11AC1">
                            <w:pPr>
                              <w:spacing w:before="240" w:after="240"/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sz w:val="28"/>
                                <w:szCs w:val="28"/>
                              </w:rPr>
                              <w:t>How can you be involved?</w:t>
                            </w:r>
                          </w:p>
                          <w:p w14:paraId="5B5AF942" w14:textId="357648E2" w:rsidR="00305F3B" w:rsidRPr="009A07EF" w:rsidRDefault="00305F3B" w:rsidP="0084677E">
                            <w:pPr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</w:pPr>
                            <w:r w:rsidRPr="009A07EF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>The Latrobe Valley Aboriginal Partnership Committee invite you as a</w:t>
                            </w:r>
                            <w:r w:rsidR="00DB0536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 xml:space="preserve"> community member or Inner</w:t>
                            </w:r>
                            <w:r w:rsidRPr="009A07EF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 xml:space="preserve"> Gippsland based </w:t>
                            </w:r>
                            <w:r w:rsidR="001154BC" w:rsidRPr="009A07EF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>s</w:t>
                            </w:r>
                            <w:r w:rsidRPr="009A07EF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 xml:space="preserve">ervice </w:t>
                            </w:r>
                            <w:r w:rsidR="001154BC" w:rsidRPr="009A07EF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>p</w:t>
                            </w:r>
                            <w:r w:rsidRPr="009A07EF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 xml:space="preserve">rovider to be a part of the Partnership. </w:t>
                            </w:r>
                          </w:p>
                          <w:p w14:paraId="4C194A6B" w14:textId="1220AD07" w:rsidR="00305F3B" w:rsidRPr="009A07EF" w:rsidRDefault="00AC1866" w:rsidP="0084677E">
                            <w:pPr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>Examples of how</w:t>
                            </w:r>
                            <w:r w:rsidR="00305F3B" w:rsidRPr="009A07EF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 xml:space="preserve"> you c</w:t>
                            </w:r>
                            <w:r w:rsidR="00385E7D" w:rsidRPr="009A07EF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>ould</w:t>
                            </w:r>
                            <w:r w:rsidR="00305F3B" w:rsidRPr="009A07EF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 xml:space="preserve"> be involved include:</w:t>
                            </w:r>
                          </w:p>
                          <w:p w14:paraId="6B96FD8B" w14:textId="2042E9D4" w:rsidR="00DB0536" w:rsidRDefault="00DB0536" w:rsidP="009A07E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240"/>
                              <w:ind w:left="360"/>
                              <w:rPr>
                                <w:rFonts w:ascii="Dreaming Outloud Pro" w:hAnsi="Dreaming Outloud Pro" w:cs="Dreaming Outloud Pro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</w:rPr>
                              <w:t>Participation in</w:t>
                            </w:r>
                            <w:r w:rsidR="00416C1F" w:rsidRPr="009A07EF">
                              <w:rPr>
                                <w:rFonts w:ascii="Dreaming Outloud Pro" w:hAnsi="Dreaming Outloud Pro" w:cs="Dreaming Outloud Pro"/>
                              </w:rPr>
                              <w:t xml:space="preserve"> relationship building activities with other service providers to ensure </w:t>
                            </w:r>
                            <w:r>
                              <w:rPr>
                                <w:rFonts w:ascii="Dreaming Outloud Pro" w:hAnsi="Dreaming Outloud Pro" w:cs="Dreaming Outloud Pro"/>
                              </w:rPr>
                              <w:t xml:space="preserve">the </w:t>
                            </w:r>
                            <w:r w:rsidR="00800CF1">
                              <w:rPr>
                                <w:rFonts w:ascii="Dreaming Outloud Pro" w:hAnsi="Dreaming Outloud Pro" w:cs="Dreaming Outloud Pro"/>
                              </w:rPr>
                              <w:t>right</w:t>
                            </w:r>
                            <w:r w:rsidR="00416C1F" w:rsidRPr="009A07EF">
                              <w:rPr>
                                <w:rFonts w:ascii="Dreaming Outloud Pro" w:hAnsi="Dreaming Outloud Pro" w:cs="Dreaming Outloud Pro"/>
                              </w:rPr>
                              <w:t xml:space="preserve"> </w:t>
                            </w:r>
                            <w:r w:rsidR="00800CF1">
                              <w:rPr>
                                <w:rFonts w:ascii="Dreaming Outloud Pro" w:hAnsi="Dreaming Outloud Pro" w:cs="Dreaming Outloud Pro"/>
                              </w:rPr>
                              <w:t>service coordination</w:t>
                            </w:r>
                            <w:r>
                              <w:rPr>
                                <w:rFonts w:ascii="Dreaming Outloud Pro" w:hAnsi="Dreaming Outloud Pro" w:cs="Dreaming Outloud Pro"/>
                              </w:rPr>
                              <w:t>.</w:t>
                            </w:r>
                          </w:p>
                          <w:p w14:paraId="0148C4DD" w14:textId="2A70DBAB" w:rsidR="009A07EF" w:rsidRPr="009A07EF" w:rsidRDefault="00DB0536" w:rsidP="009A07E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240"/>
                              <w:ind w:left="360"/>
                              <w:rPr>
                                <w:rFonts w:ascii="Dreaming Outloud Pro" w:hAnsi="Dreaming Outloud Pro" w:cs="Dreaming Outloud Pro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</w:rPr>
                              <w:t>H</w:t>
                            </w:r>
                            <w:r w:rsidR="00416C1F" w:rsidRPr="009A07EF">
                              <w:rPr>
                                <w:rFonts w:ascii="Dreaming Outloud Pro" w:hAnsi="Dreaming Outloud Pro" w:cs="Dreaming Outloud Pro"/>
                              </w:rPr>
                              <w:t xml:space="preserve">olistic, wrap around </w:t>
                            </w:r>
                            <w:r w:rsidRPr="009A07EF">
                              <w:rPr>
                                <w:rFonts w:ascii="Dreaming Outloud Pro" w:hAnsi="Dreaming Outloud Pro" w:cs="Dreaming Outloud Pro"/>
                              </w:rPr>
                              <w:t xml:space="preserve">culturally safe </w:t>
                            </w:r>
                            <w:r w:rsidR="00416C1F" w:rsidRPr="009A07EF">
                              <w:rPr>
                                <w:rFonts w:ascii="Dreaming Outloud Pro" w:hAnsi="Dreaming Outloud Pro" w:cs="Dreaming Outloud Pro"/>
                              </w:rPr>
                              <w:t>supports for Aboriginal young people and their families</w:t>
                            </w:r>
                            <w:r w:rsidR="009A07EF">
                              <w:rPr>
                                <w:rFonts w:ascii="Dreaming Outloud Pro" w:hAnsi="Dreaming Outloud Pro" w:cs="Dreaming Outloud Pro"/>
                              </w:rPr>
                              <w:t>.</w:t>
                            </w:r>
                          </w:p>
                          <w:p w14:paraId="5FB50B87" w14:textId="17F613E8" w:rsidR="009A07EF" w:rsidRPr="009A07EF" w:rsidRDefault="00DB0536" w:rsidP="009A07E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240"/>
                              <w:ind w:left="360"/>
                              <w:rPr>
                                <w:rFonts w:ascii="Dreaming Outloud Pro" w:hAnsi="Dreaming Outloud Pro" w:cs="Dreaming Outloud Pro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</w:rPr>
                              <w:t>Trust and relationship building with community by attending</w:t>
                            </w:r>
                            <w:r w:rsidR="00416C1F" w:rsidRPr="009A07EF">
                              <w:rPr>
                                <w:rFonts w:ascii="Dreaming Outloud Pro" w:hAnsi="Dreaming Outloud Pro" w:cs="Dreaming Outloud Pro"/>
                              </w:rPr>
                              <w:t xml:space="preserve"> Partnership events for Aboriginal young people</w:t>
                            </w:r>
                            <w:r w:rsidR="009A07EF">
                              <w:rPr>
                                <w:rFonts w:ascii="Dreaming Outloud Pro" w:hAnsi="Dreaming Outloud Pro" w:cs="Dreaming Outloud Pro"/>
                              </w:rPr>
                              <w:t>.</w:t>
                            </w:r>
                          </w:p>
                          <w:p w14:paraId="3F88318E" w14:textId="30C09431" w:rsidR="009A07EF" w:rsidRPr="009A07EF" w:rsidRDefault="00416C1F" w:rsidP="009A07E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240"/>
                              <w:ind w:left="360"/>
                              <w:rPr>
                                <w:rFonts w:ascii="Dreaming Outloud Pro" w:hAnsi="Dreaming Outloud Pro" w:cs="Dreaming Outloud Pro"/>
                              </w:rPr>
                            </w:pPr>
                            <w:r w:rsidRPr="009A07EF">
                              <w:rPr>
                                <w:rFonts w:ascii="Dreaming Outloud Pro" w:hAnsi="Dreaming Outloud Pro" w:cs="Dreaming Outloud Pro"/>
                              </w:rPr>
                              <w:t>Participation in consultations to contribute to the evidence base of what works for Aboriginal young people and families in the region</w:t>
                            </w:r>
                            <w:r w:rsidR="009A07EF">
                              <w:rPr>
                                <w:rFonts w:ascii="Dreaming Outloud Pro" w:hAnsi="Dreaming Outloud Pro" w:cs="Dreaming Outloud Pro"/>
                              </w:rPr>
                              <w:t>.</w:t>
                            </w:r>
                          </w:p>
                          <w:p w14:paraId="66E1EF06" w14:textId="640BFE23" w:rsidR="00416C1F" w:rsidRPr="009A07EF" w:rsidRDefault="00416C1F" w:rsidP="009A07E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240"/>
                              <w:ind w:left="360"/>
                              <w:rPr>
                                <w:rFonts w:ascii="Dreaming Outloud Pro" w:hAnsi="Dreaming Outloud Pro" w:cs="Dreaming Outloud Pro"/>
                              </w:rPr>
                            </w:pPr>
                            <w:r w:rsidRPr="009A07EF">
                              <w:rPr>
                                <w:rFonts w:ascii="Dreaming Outloud Pro" w:hAnsi="Dreaming Outloud Pro" w:cs="Dreaming Outloud Pro"/>
                              </w:rPr>
                              <w:t xml:space="preserve">Contribution of ideas for engagement activities supporting the outcomes </w:t>
                            </w:r>
                            <w:r w:rsidR="00DB0536">
                              <w:rPr>
                                <w:rFonts w:ascii="Dreaming Outloud Pro" w:hAnsi="Dreaming Outloud Pro" w:cs="Dreaming Outloud Pro"/>
                              </w:rPr>
                              <w:t xml:space="preserve">required for </w:t>
                            </w:r>
                            <w:r w:rsidRPr="009A07EF">
                              <w:rPr>
                                <w:rFonts w:ascii="Dreaming Outloud Pro" w:hAnsi="Dreaming Outloud Pro" w:cs="Dreaming Outloud Pro"/>
                              </w:rPr>
                              <w:t>Target 12 of the National Agreement.</w:t>
                            </w:r>
                          </w:p>
                          <w:p w14:paraId="049B9C3D" w14:textId="77777777" w:rsidR="001975E9" w:rsidRPr="00385E7D" w:rsidRDefault="001975E9" w:rsidP="00385E7D">
                            <w:pPr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</w:rPr>
                            </w:pPr>
                          </w:p>
                          <w:p w14:paraId="60C58894" w14:textId="77777777" w:rsidR="00305F3B" w:rsidRPr="00305F3B" w:rsidRDefault="00305F3B" w:rsidP="0084677E">
                            <w:pPr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5158D5B" w14:textId="77777777" w:rsidR="00305F3B" w:rsidRPr="00305F3B" w:rsidRDefault="00305F3B" w:rsidP="0084677E">
                            <w:pPr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4985A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7.5pt;margin-top:191.15pt;width:266.25pt;height:379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" strokecolor="#8dd873 [1945]" strokeweight="2.25pt">
                <v:textbox>
                  <w:txbxContent>
                    <w:p w14:paraId="07657C37" w14:textId="77777777" w:rsidR="00305F3B" w:rsidRPr="00D206A2" w:rsidRDefault="00681B42" w:rsidP="00A11AC1">
                      <w:pPr>
                        <w:spacing w:before="240" w:after="240"/>
                        <w:rPr>
                          <w:rFonts w:ascii="Dreaming Outloud Pro" w:hAnsi="Dreaming Outloud Pro" w:cs="Dreaming Outloud Pro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  <w:b/>
                          <w:bCs/>
                          <w:sz w:val="28"/>
                          <w:szCs w:val="28"/>
                        </w:rPr>
                        <w:t>How can you be involved?</w:t>
                      </w:r>
                    </w:p>
                    <w:p w14:paraId="5B5AF942" w14:textId="357648E2" w:rsidR="00305F3B" w:rsidRPr="009A07EF" w:rsidRDefault="00305F3B" w:rsidP="0084677E">
                      <w:pPr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</w:pPr>
                      <w:r w:rsidRPr="009A07EF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>The Latrobe Valley Aboriginal Partnership Committee invite you as a</w:t>
                      </w:r>
                      <w:r w:rsidR="00DB0536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 xml:space="preserve"> community member or Inner</w:t>
                      </w:r>
                      <w:r w:rsidRPr="009A07EF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 xml:space="preserve"> Gippsland based </w:t>
                      </w:r>
                      <w:r w:rsidR="001154BC" w:rsidRPr="009A07EF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>s</w:t>
                      </w:r>
                      <w:r w:rsidRPr="009A07EF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 xml:space="preserve">ervice </w:t>
                      </w:r>
                      <w:r w:rsidR="001154BC" w:rsidRPr="009A07EF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>p</w:t>
                      </w:r>
                      <w:r w:rsidRPr="009A07EF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 xml:space="preserve">rovider to be a part of the Partnership. </w:t>
                      </w:r>
                    </w:p>
                    <w:p w14:paraId="4C194A6B" w14:textId="1220AD07" w:rsidR="00305F3B" w:rsidRPr="009A07EF" w:rsidRDefault="00AC1866" w:rsidP="0084677E">
                      <w:pPr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>Examples of how</w:t>
                      </w:r>
                      <w:r w:rsidR="00305F3B" w:rsidRPr="009A07EF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 xml:space="preserve"> you c</w:t>
                      </w:r>
                      <w:r w:rsidR="00385E7D" w:rsidRPr="009A07EF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>ould</w:t>
                      </w:r>
                      <w:r w:rsidR="00305F3B" w:rsidRPr="009A07EF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 xml:space="preserve"> be involved include:</w:t>
                      </w:r>
                    </w:p>
                    <w:p w14:paraId="6B96FD8B" w14:textId="2042E9D4" w:rsidR="00DB0536" w:rsidRDefault="00DB0536" w:rsidP="009A07E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240"/>
                        <w:ind w:left="360"/>
                        <w:rPr>
                          <w:rFonts w:ascii="Dreaming Outloud Pro" w:hAnsi="Dreaming Outloud Pro" w:cs="Dreaming Outloud Pro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</w:rPr>
                        <w:t>Participation in</w:t>
                      </w:r>
                      <w:r w:rsidR="00416C1F" w:rsidRPr="009A07EF">
                        <w:rPr>
                          <w:rFonts w:ascii="Dreaming Outloud Pro" w:hAnsi="Dreaming Outloud Pro" w:cs="Dreaming Outloud Pro"/>
                        </w:rPr>
                        <w:t xml:space="preserve"> relationship building activities with other service providers to ensure </w:t>
                      </w:r>
                      <w:r>
                        <w:rPr>
                          <w:rFonts w:ascii="Dreaming Outloud Pro" w:hAnsi="Dreaming Outloud Pro" w:cs="Dreaming Outloud Pro"/>
                        </w:rPr>
                        <w:t xml:space="preserve">the </w:t>
                      </w:r>
                      <w:r w:rsidR="00800CF1">
                        <w:rPr>
                          <w:rFonts w:ascii="Dreaming Outloud Pro" w:hAnsi="Dreaming Outloud Pro" w:cs="Dreaming Outloud Pro"/>
                        </w:rPr>
                        <w:t>right</w:t>
                      </w:r>
                      <w:r w:rsidR="00416C1F" w:rsidRPr="009A07EF">
                        <w:rPr>
                          <w:rFonts w:ascii="Dreaming Outloud Pro" w:hAnsi="Dreaming Outloud Pro" w:cs="Dreaming Outloud Pro"/>
                        </w:rPr>
                        <w:t xml:space="preserve"> </w:t>
                      </w:r>
                      <w:r w:rsidR="00800CF1">
                        <w:rPr>
                          <w:rFonts w:ascii="Dreaming Outloud Pro" w:hAnsi="Dreaming Outloud Pro" w:cs="Dreaming Outloud Pro"/>
                        </w:rPr>
                        <w:t>service coordination</w:t>
                      </w:r>
                      <w:r>
                        <w:rPr>
                          <w:rFonts w:ascii="Dreaming Outloud Pro" w:hAnsi="Dreaming Outloud Pro" w:cs="Dreaming Outloud Pro"/>
                        </w:rPr>
                        <w:t>.</w:t>
                      </w:r>
                    </w:p>
                    <w:p w14:paraId="0148C4DD" w14:textId="2A70DBAB" w:rsidR="009A07EF" w:rsidRPr="009A07EF" w:rsidRDefault="00DB0536" w:rsidP="009A07E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240"/>
                        <w:ind w:left="360"/>
                        <w:rPr>
                          <w:rFonts w:ascii="Dreaming Outloud Pro" w:hAnsi="Dreaming Outloud Pro" w:cs="Dreaming Outloud Pro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</w:rPr>
                        <w:t>H</w:t>
                      </w:r>
                      <w:r w:rsidR="00416C1F" w:rsidRPr="009A07EF">
                        <w:rPr>
                          <w:rFonts w:ascii="Dreaming Outloud Pro" w:hAnsi="Dreaming Outloud Pro" w:cs="Dreaming Outloud Pro"/>
                        </w:rPr>
                        <w:t xml:space="preserve">olistic, wrap around </w:t>
                      </w:r>
                      <w:r w:rsidRPr="009A07EF">
                        <w:rPr>
                          <w:rFonts w:ascii="Dreaming Outloud Pro" w:hAnsi="Dreaming Outloud Pro" w:cs="Dreaming Outloud Pro"/>
                        </w:rPr>
                        <w:t xml:space="preserve">culturally safe </w:t>
                      </w:r>
                      <w:r w:rsidR="00416C1F" w:rsidRPr="009A07EF">
                        <w:rPr>
                          <w:rFonts w:ascii="Dreaming Outloud Pro" w:hAnsi="Dreaming Outloud Pro" w:cs="Dreaming Outloud Pro"/>
                        </w:rPr>
                        <w:t>supports for Aboriginal young people and their families</w:t>
                      </w:r>
                      <w:r w:rsidR="009A07EF">
                        <w:rPr>
                          <w:rFonts w:ascii="Dreaming Outloud Pro" w:hAnsi="Dreaming Outloud Pro" w:cs="Dreaming Outloud Pro"/>
                        </w:rPr>
                        <w:t>.</w:t>
                      </w:r>
                    </w:p>
                    <w:p w14:paraId="5FB50B87" w14:textId="17F613E8" w:rsidR="009A07EF" w:rsidRPr="009A07EF" w:rsidRDefault="00DB0536" w:rsidP="009A07E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240"/>
                        <w:ind w:left="360"/>
                        <w:rPr>
                          <w:rFonts w:ascii="Dreaming Outloud Pro" w:hAnsi="Dreaming Outloud Pro" w:cs="Dreaming Outloud Pro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</w:rPr>
                        <w:t>Trust and relationship building with community by attending</w:t>
                      </w:r>
                      <w:r w:rsidR="00416C1F" w:rsidRPr="009A07EF">
                        <w:rPr>
                          <w:rFonts w:ascii="Dreaming Outloud Pro" w:hAnsi="Dreaming Outloud Pro" w:cs="Dreaming Outloud Pro"/>
                        </w:rPr>
                        <w:t xml:space="preserve"> Partnership events for Aboriginal young people</w:t>
                      </w:r>
                      <w:r w:rsidR="009A07EF">
                        <w:rPr>
                          <w:rFonts w:ascii="Dreaming Outloud Pro" w:hAnsi="Dreaming Outloud Pro" w:cs="Dreaming Outloud Pro"/>
                        </w:rPr>
                        <w:t>.</w:t>
                      </w:r>
                    </w:p>
                    <w:p w14:paraId="3F88318E" w14:textId="30C09431" w:rsidR="009A07EF" w:rsidRPr="009A07EF" w:rsidRDefault="00416C1F" w:rsidP="009A07E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240"/>
                        <w:ind w:left="360"/>
                        <w:rPr>
                          <w:rFonts w:ascii="Dreaming Outloud Pro" w:hAnsi="Dreaming Outloud Pro" w:cs="Dreaming Outloud Pro"/>
                        </w:rPr>
                      </w:pPr>
                      <w:r w:rsidRPr="009A07EF">
                        <w:rPr>
                          <w:rFonts w:ascii="Dreaming Outloud Pro" w:hAnsi="Dreaming Outloud Pro" w:cs="Dreaming Outloud Pro"/>
                        </w:rPr>
                        <w:t>Participation in consultations to contribute to the evidence base of what works for Aboriginal young people and families in the region</w:t>
                      </w:r>
                      <w:r w:rsidR="009A07EF">
                        <w:rPr>
                          <w:rFonts w:ascii="Dreaming Outloud Pro" w:hAnsi="Dreaming Outloud Pro" w:cs="Dreaming Outloud Pro"/>
                        </w:rPr>
                        <w:t>.</w:t>
                      </w:r>
                    </w:p>
                    <w:p w14:paraId="66E1EF06" w14:textId="640BFE23" w:rsidR="00416C1F" w:rsidRPr="009A07EF" w:rsidRDefault="00416C1F" w:rsidP="009A07E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240"/>
                        <w:ind w:left="360"/>
                        <w:rPr>
                          <w:rFonts w:ascii="Dreaming Outloud Pro" w:hAnsi="Dreaming Outloud Pro" w:cs="Dreaming Outloud Pro"/>
                        </w:rPr>
                      </w:pPr>
                      <w:r w:rsidRPr="009A07EF">
                        <w:rPr>
                          <w:rFonts w:ascii="Dreaming Outloud Pro" w:hAnsi="Dreaming Outloud Pro" w:cs="Dreaming Outloud Pro"/>
                        </w:rPr>
                        <w:t xml:space="preserve">Contribution of ideas for engagement activities supporting the outcomes </w:t>
                      </w:r>
                      <w:r w:rsidR="00DB0536">
                        <w:rPr>
                          <w:rFonts w:ascii="Dreaming Outloud Pro" w:hAnsi="Dreaming Outloud Pro" w:cs="Dreaming Outloud Pro"/>
                        </w:rPr>
                        <w:t xml:space="preserve">required for </w:t>
                      </w:r>
                      <w:r w:rsidRPr="009A07EF">
                        <w:rPr>
                          <w:rFonts w:ascii="Dreaming Outloud Pro" w:hAnsi="Dreaming Outloud Pro" w:cs="Dreaming Outloud Pro"/>
                        </w:rPr>
                        <w:t>Target 12 of the National Agreement.</w:t>
                      </w:r>
                    </w:p>
                    <w:p w14:paraId="049B9C3D" w14:textId="77777777" w:rsidR="001975E9" w:rsidRPr="00385E7D" w:rsidRDefault="001975E9" w:rsidP="00385E7D">
                      <w:pPr>
                        <w:rPr>
                          <w:rFonts w:ascii="Dreaming Outloud Pro" w:hAnsi="Dreaming Outloud Pro" w:cs="Dreaming Outloud Pro"/>
                          <w:b/>
                          <w:bCs/>
                        </w:rPr>
                      </w:pPr>
                    </w:p>
                    <w:p w14:paraId="60C58894" w14:textId="77777777" w:rsidR="00305F3B" w:rsidRPr="00305F3B" w:rsidRDefault="00305F3B" w:rsidP="0084677E">
                      <w:pPr>
                        <w:rPr>
                          <w:rFonts w:ascii="Dreaming Outloud Pro" w:hAnsi="Dreaming Outloud Pro" w:cs="Dreaming Outloud Pro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5158D5B" w14:textId="77777777" w:rsidR="00305F3B" w:rsidRPr="00305F3B" w:rsidRDefault="00305F3B" w:rsidP="0084677E">
                      <w:pPr>
                        <w:rPr>
                          <w:rFonts w:ascii="Dreaming Outloud Pro" w:hAnsi="Dreaming Outloud Pro" w:cs="Dreaming Outloud Pro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02CEF55" wp14:editId="1C46B75D">
                <wp:simplePos x="0" y="0"/>
                <wp:positionH relativeFrom="column">
                  <wp:posOffset>3600450</wp:posOffset>
                </wp:positionH>
                <wp:positionV relativeFrom="paragraph">
                  <wp:posOffset>417830</wp:posOffset>
                </wp:positionV>
                <wp:extent cx="3248025" cy="1828800"/>
                <wp:effectExtent l="19050" t="19050" r="28575" b="19050"/>
                <wp:wrapSquare wrapText="bothSides"/>
                <wp:docPr id="10839245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AB3F27" w14:textId="77777777" w:rsidR="009A07EF" w:rsidRPr="00D206A2" w:rsidRDefault="009A07EF" w:rsidP="009A07EF">
                            <w:pPr>
                              <w:spacing w:before="240" w:after="240"/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206A2"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sz w:val="28"/>
                                <w:szCs w:val="28"/>
                              </w:rPr>
                              <w:t>Youth Hub</w:t>
                            </w:r>
                          </w:p>
                          <w:p w14:paraId="54A29348" w14:textId="4DB2E639" w:rsidR="009A07EF" w:rsidRPr="009A07EF" w:rsidRDefault="009A07EF">
                            <w:pPr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>The Youth Hub is a</w:t>
                            </w:r>
                            <w:r w:rsidR="00681B42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 xml:space="preserve"> proposed</w:t>
                            </w:r>
                            <w:r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 xml:space="preserve"> activity of the Partnership, </w:t>
                            </w:r>
                            <w:r w:rsidR="00FE7441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 xml:space="preserve">designed </w:t>
                            </w:r>
                            <w:r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 xml:space="preserve">by </w:t>
                            </w:r>
                            <w:r w:rsidR="00AC1866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 xml:space="preserve">our </w:t>
                            </w:r>
                            <w:r w:rsidR="009C2164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>community</w:t>
                            </w:r>
                            <w:r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 xml:space="preserve"> as a space to</w:t>
                            </w:r>
                            <w:r w:rsidR="00DB0536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 xml:space="preserve"> brings together existing services to</w:t>
                            </w:r>
                            <w:r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 xml:space="preserve"> address the complex needs of </w:t>
                            </w:r>
                            <w:r w:rsidR="00FE7441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 xml:space="preserve">Aboriginal </w:t>
                            </w:r>
                            <w:r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>young people in the Latrobe Valley</w:t>
                            </w:r>
                            <w:r w:rsidR="00DB0536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>support</w:t>
                            </w:r>
                            <w:r w:rsidR="00DB0536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>ing</w:t>
                            </w:r>
                            <w:r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 xml:space="preserve"> them </w:t>
                            </w:r>
                            <w:r w:rsidR="00800CF1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 xml:space="preserve">with culture </w:t>
                            </w:r>
                            <w:r w:rsidR="00681B42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 xml:space="preserve">to </w:t>
                            </w:r>
                            <w:r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>heal, grow and lead.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CEF55" id="_x0000_s1027" type="#_x0000_t202" style="position:absolute;margin-left:283.5pt;margin-top:32.9pt;width:255.75pt;height:2in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" strokecolor="#265317 [1609]" strokeweight="2.25pt">
                <v:textbox>
                  <w:txbxContent>
                    <w:p w14:paraId="50AB3F27" w14:textId="77777777" w:rsidR="009A07EF" w:rsidRPr="00D206A2" w:rsidRDefault="009A07EF" w:rsidP="009A07EF">
                      <w:pPr>
                        <w:spacing w:before="240" w:after="240"/>
                        <w:rPr>
                          <w:rFonts w:ascii="Dreaming Outloud Pro" w:hAnsi="Dreaming Outloud Pro" w:cs="Dreaming Outloud Pro"/>
                          <w:b/>
                          <w:bCs/>
                          <w:sz w:val="28"/>
                          <w:szCs w:val="28"/>
                        </w:rPr>
                      </w:pPr>
                      <w:r w:rsidRPr="00D206A2">
                        <w:rPr>
                          <w:rFonts w:ascii="Dreaming Outloud Pro" w:hAnsi="Dreaming Outloud Pro" w:cs="Dreaming Outloud Pro"/>
                          <w:b/>
                          <w:bCs/>
                          <w:sz w:val="28"/>
                          <w:szCs w:val="28"/>
                        </w:rPr>
                        <w:t>Youth Hub</w:t>
                      </w:r>
                    </w:p>
                    <w:p w14:paraId="54A29348" w14:textId="4DB2E639" w:rsidR="009A07EF" w:rsidRPr="009A07EF" w:rsidRDefault="009A07EF">
                      <w:pPr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>The Youth Hub is a</w:t>
                      </w:r>
                      <w:r w:rsidR="00681B42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 xml:space="preserve"> proposed</w:t>
                      </w:r>
                      <w:r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 xml:space="preserve"> activity of the Partnership, </w:t>
                      </w:r>
                      <w:r w:rsidR="00FE7441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 xml:space="preserve">designed </w:t>
                      </w:r>
                      <w:r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 xml:space="preserve">by </w:t>
                      </w:r>
                      <w:r w:rsidR="00AC1866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 xml:space="preserve">our </w:t>
                      </w:r>
                      <w:r w:rsidR="009C2164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>community</w:t>
                      </w:r>
                      <w:r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 xml:space="preserve"> as a space to</w:t>
                      </w:r>
                      <w:r w:rsidR="00DB0536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 xml:space="preserve"> brings together existing services to</w:t>
                      </w:r>
                      <w:r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 xml:space="preserve"> address the complex needs of </w:t>
                      </w:r>
                      <w:r w:rsidR="00FE7441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 xml:space="preserve">Aboriginal </w:t>
                      </w:r>
                      <w:r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>young people in the Latrobe Valley</w:t>
                      </w:r>
                      <w:r w:rsidR="00DB0536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>support</w:t>
                      </w:r>
                      <w:r w:rsidR="00DB0536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>ing</w:t>
                      </w:r>
                      <w:r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 xml:space="preserve"> them </w:t>
                      </w:r>
                      <w:r w:rsidR="00800CF1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 xml:space="preserve">with culture </w:t>
                      </w:r>
                      <w:r w:rsidR="00681B42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 xml:space="preserve">to </w:t>
                      </w:r>
                      <w:r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>heal, grow and lead.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70FA369" w14:textId="7ED0D093" w:rsidR="00D2364A" w:rsidRPr="009A07EF" w:rsidRDefault="00800CF1" w:rsidP="009A07EF">
      <w:pPr>
        <w:spacing w:line="259" w:lineRule="auto"/>
        <w:rPr>
          <w:rFonts w:ascii="Arial" w:eastAsia="Arial" w:hAnsi="Arial" w:cs="Arial"/>
          <w:b/>
          <w:bCs/>
          <w:noProof/>
          <w:color w:val="006738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1" behindDoc="0" locked="0" layoutInCell="1" allowOverlap="1" wp14:anchorId="0E506217" wp14:editId="64C0C315">
                <wp:simplePos x="0" y="0"/>
                <wp:positionH relativeFrom="margin">
                  <wp:posOffset>-66675</wp:posOffset>
                </wp:positionH>
                <wp:positionV relativeFrom="paragraph">
                  <wp:posOffset>127000</wp:posOffset>
                </wp:positionV>
                <wp:extent cx="3429000" cy="7172325"/>
                <wp:effectExtent l="19050" t="1905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7172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A881F6" w14:textId="0D1E058F" w:rsidR="009A07EF" w:rsidRPr="00D206A2" w:rsidRDefault="009A07EF" w:rsidP="009A07EF">
                            <w:pPr>
                              <w:spacing w:before="240"/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206A2"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Latrobe Valley </w:t>
                            </w:r>
                            <w:r w:rsidR="00681B42"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sz w:val="28"/>
                                <w:szCs w:val="28"/>
                              </w:rPr>
                              <w:t>Place-based</w:t>
                            </w:r>
                            <w:r w:rsidRPr="00D206A2"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Partnership</w:t>
                            </w:r>
                            <w:r w:rsidR="00800CF1"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sz w:val="28"/>
                                <w:szCs w:val="28"/>
                              </w:rPr>
                              <w:t>, working together</w:t>
                            </w:r>
                          </w:p>
                          <w:p w14:paraId="5BD62995" w14:textId="7F2E4B7B" w:rsidR="00EC4474" w:rsidRDefault="009633A0" w:rsidP="00800CF1">
                            <w:pPr>
                              <w:spacing w:before="240"/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</w:pPr>
                            <w:r w:rsidRPr="0054698D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 xml:space="preserve">Latrobe Valley </w:t>
                            </w:r>
                            <w:r w:rsidRPr="0054698D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 xml:space="preserve">Place-based Partnership </w:t>
                            </w:r>
                            <w:r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>is</w:t>
                            </w:r>
                            <w:r w:rsidR="00800CF1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 xml:space="preserve"> a project of </w:t>
                            </w:r>
                            <w:r w:rsidR="00FE7441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>priority reform</w:t>
                            </w:r>
                            <w:r w:rsidR="00800CF1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 xml:space="preserve"> one from the National Agreement on</w:t>
                            </w:r>
                            <w:r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4698D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>Closing the Gap</w:t>
                            </w:r>
                            <w:r w:rsidR="00800CF1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EC4474" w:rsidRPr="0054698D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>Latrobe Valley was</w:t>
                            </w:r>
                            <w:r w:rsidR="00FE7441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 xml:space="preserve"> the</w:t>
                            </w:r>
                            <w:r w:rsidR="00EC4474" w:rsidRPr="0054698D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 xml:space="preserve"> chosen</w:t>
                            </w:r>
                            <w:r w:rsidR="00800CF1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 xml:space="preserve"> Victorian</w:t>
                            </w:r>
                            <w:r w:rsidR="00FE7441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 xml:space="preserve"> location</w:t>
                            </w:r>
                            <w:r w:rsidR="00EC4474" w:rsidRPr="0054698D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 xml:space="preserve"> by the Part</w:t>
                            </w:r>
                            <w:r w:rsidR="0054698D" w:rsidRPr="0054698D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>n</w:t>
                            </w:r>
                            <w:r w:rsidR="00EC4474" w:rsidRPr="0054698D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>ership Forum</w:t>
                            </w:r>
                            <w:r w:rsidR="00FE7441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>, a statewide group.</w:t>
                            </w:r>
                            <w:r w:rsidR="00EC4474" w:rsidRPr="0054698D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20630CA" w14:textId="77777777" w:rsidR="009A07EF" w:rsidRDefault="009A07EF">
                            <w:pPr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28A924C" w14:textId="77777777" w:rsidR="009A07EF" w:rsidRPr="009A07EF" w:rsidRDefault="009A07EF">
                            <w:pPr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A07EF"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sz w:val="24"/>
                                <w:szCs w:val="24"/>
                              </w:rPr>
                              <w:t>Purpose</w:t>
                            </w:r>
                          </w:p>
                          <w:p w14:paraId="7ED304CE" w14:textId="1BE36E12" w:rsidR="00800CF1" w:rsidRDefault="009A07EF" w:rsidP="00800CF1">
                            <w:pPr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</w:pPr>
                            <w:r w:rsidRPr="0054698D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 xml:space="preserve">Place-based </w:t>
                            </w:r>
                            <w:r w:rsidRPr="0054698D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 xml:space="preserve">Partnership is a way of working that </w:t>
                            </w:r>
                            <w:r w:rsidR="00FE7441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>strengthens community</w:t>
                            </w:r>
                            <w:r w:rsidR="00800CF1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 xml:space="preserve"> culture</w:t>
                            </w:r>
                            <w:r w:rsidR="00FE7441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 xml:space="preserve"> and </w:t>
                            </w:r>
                            <w:r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 xml:space="preserve">addresses local needs by </w:t>
                            </w:r>
                            <w:r w:rsidR="00FE7441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>having</w:t>
                            </w:r>
                            <w:r w:rsidRPr="0054698D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 xml:space="preserve"> direct</w:t>
                            </w:r>
                            <w:r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4698D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 xml:space="preserve">communication with </w:t>
                            </w:r>
                            <w:r w:rsidR="00FE7441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>government</w:t>
                            </w:r>
                            <w:r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FE7441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 xml:space="preserve">bringing </w:t>
                            </w:r>
                            <w:r w:rsidRPr="0054698D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>services</w:t>
                            </w:r>
                            <w:r w:rsidR="00FE7441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 xml:space="preserve"> together</w:t>
                            </w:r>
                            <w:r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>,</w:t>
                            </w:r>
                            <w:r w:rsidRPr="0054698D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E7441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 xml:space="preserve">doing new activities </w:t>
                            </w:r>
                            <w:r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 xml:space="preserve">and sharing decisions to ensure solutions work for </w:t>
                            </w:r>
                            <w:r w:rsidR="00FE7441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 xml:space="preserve">community. The group does not provide </w:t>
                            </w:r>
                            <w:proofErr w:type="gramStart"/>
                            <w:r w:rsidR="00FE7441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>services,</w:t>
                            </w:r>
                            <w:proofErr w:type="gramEnd"/>
                            <w:r w:rsidR="00FE7441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 xml:space="preserve"> we will support </w:t>
                            </w:r>
                            <w:r w:rsidR="00DB0536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>collaboration that is community led.</w:t>
                            </w:r>
                            <w:r w:rsidR="00800CF1" w:rsidRPr="00800CF1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889437B" w14:textId="77777777" w:rsidR="00800CF1" w:rsidRDefault="00800CF1" w:rsidP="00800CF1">
                            <w:pPr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</w:pPr>
                          </w:p>
                          <w:p w14:paraId="422A0B26" w14:textId="24EEBA20" w:rsidR="009A07EF" w:rsidRDefault="00800CF1" w:rsidP="00800CF1">
                            <w:pPr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>Alongside improving the lives of Aboriginal youth in Latrobe, the Pa</w:t>
                            </w:r>
                            <w:r w:rsidRPr="0054698D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>rtnership will first address Target 12,</w:t>
                            </w:r>
                            <w:r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 xml:space="preserve"> “By 2031, </w:t>
                            </w:r>
                            <w:r w:rsidRPr="0054698D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>reduce the over</w:t>
                            </w:r>
                            <w:r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>-</w:t>
                            </w:r>
                            <w:r w:rsidRPr="0054698D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>representation of children in out of home care</w:t>
                            </w:r>
                            <w:r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 xml:space="preserve"> by 45%”.</w:t>
                            </w:r>
                          </w:p>
                          <w:p w14:paraId="61FA7F07" w14:textId="150C0A4E" w:rsidR="009A07EF" w:rsidRPr="009A07EF" w:rsidRDefault="00FE7441" w:rsidP="009A07EF">
                            <w:pPr>
                              <w:spacing w:before="240"/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sz w:val="24"/>
                                <w:szCs w:val="24"/>
                              </w:rPr>
                              <w:t>Partners</w:t>
                            </w:r>
                          </w:p>
                          <w:p w14:paraId="61E821A8" w14:textId="155D4190" w:rsidR="009633A0" w:rsidRDefault="0054698D">
                            <w:pPr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</w:pPr>
                            <w:r w:rsidRPr="0054698D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>Th</w:t>
                            </w:r>
                            <w:r w:rsidR="009633A0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>e</w:t>
                            </w:r>
                            <w:r w:rsidRPr="0054698D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 xml:space="preserve"> proposed Partnershi</w:t>
                            </w:r>
                            <w:r w:rsidR="00385E7D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>p</w:t>
                            </w:r>
                            <w:r w:rsidRPr="0054698D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E7441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>invites</w:t>
                            </w:r>
                            <w:r w:rsidRPr="0054698D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 xml:space="preserve"> active </w:t>
                            </w:r>
                            <w:r w:rsidR="00FE7441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>partners</w:t>
                            </w:r>
                            <w:r w:rsidRPr="0054698D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154BC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>from</w:t>
                            </w:r>
                            <w:r w:rsidRPr="0054698D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 xml:space="preserve"> local </w:t>
                            </w:r>
                            <w:r w:rsidR="00FE7441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>services</w:t>
                            </w:r>
                            <w:r w:rsidRPr="0054698D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 xml:space="preserve"> and </w:t>
                            </w:r>
                            <w:r w:rsidR="00FE7441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>c</w:t>
                            </w:r>
                            <w:r w:rsidR="009633A0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 xml:space="preserve">ommunity members </w:t>
                            </w:r>
                            <w:r w:rsidRPr="0054698D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 xml:space="preserve">who work </w:t>
                            </w:r>
                            <w:r w:rsidRPr="009633A0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>with families, children and youth.</w:t>
                            </w:r>
                            <w:r w:rsidR="009633A0" w:rsidRPr="009633A0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 xml:space="preserve"> The Partners will work with the local Latrobe Valley </w:t>
                            </w:r>
                            <w:r w:rsidR="00FE7441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>Koorie</w:t>
                            </w:r>
                            <w:r w:rsidR="009633A0" w:rsidRPr="009633A0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 xml:space="preserve"> Partnership </w:t>
                            </w:r>
                            <w:r w:rsidR="00AC1866" w:rsidRPr="009633A0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>Committee</w:t>
                            </w:r>
                            <w:r w:rsidR="00AC1866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>;</w:t>
                            </w:r>
                            <w:r w:rsidR="00AC1866" w:rsidRPr="009633A0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E7441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 xml:space="preserve">whose </w:t>
                            </w:r>
                            <w:r w:rsidR="00AC1866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>membership</w:t>
                            </w:r>
                            <w:r w:rsidR="009633A0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 xml:space="preserve"> includes local Aboriginal Community </w:t>
                            </w:r>
                            <w:r w:rsidR="00FE7441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>people</w:t>
                            </w:r>
                            <w:r w:rsidR="009633A0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>, Elders and young people.</w:t>
                            </w:r>
                          </w:p>
                          <w:p w14:paraId="21601C60" w14:textId="050FF6E5" w:rsidR="0054698D" w:rsidRPr="009A07EF" w:rsidRDefault="0054698D">
                            <w:pPr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</w:pPr>
                            <w:r w:rsidRPr="0054698D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>Th</w:t>
                            </w:r>
                            <w:r w:rsidR="00416C1F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>e</w:t>
                            </w:r>
                            <w:r w:rsidRPr="0054698D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 xml:space="preserve"> Committee will lead a shared decision-making process with the </w:t>
                            </w:r>
                            <w:r w:rsidR="00385E7D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>Partners.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06217" id="_x0000_s1028" type="#_x0000_t202" style="position:absolute;margin-left:-5.25pt;margin-top:10pt;width:270pt;height:564.75pt;z-index:25166643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" strokecolor="#3a7c22 [2409]" strokeweight="2.25pt">
                <v:textbox>
                  <w:txbxContent>
                    <w:p w14:paraId="1FA881F6" w14:textId="0D1E058F" w:rsidR="009A07EF" w:rsidRPr="00D206A2" w:rsidRDefault="009A07EF" w:rsidP="009A07EF">
                      <w:pPr>
                        <w:spacing w:before="240"/>
                        <w:rPr>
                          <w:rFonts w:ascii="Dreaming Outloud Pro" w:hAnsi="Dreaming Outloud Pro" w:cs="Dreaming Outloud Pro"/>
                          <w:b/>
                          <w:bCs/>
                          <w:sz w:val="28"/>
                          <w:szCs w:val="28"/>
                        </w:rPr>
                      </w:pPr>
                      <w:r w:rsidRPr="00D206A2">
                        <w:rPr>
                          <w:rFonts w:ascii="Dreaming Outloud Pro" w:hAnsi="Dreaming Outloud Pro" w:cs="Dreaming Outloud Pro"/>
                          <w:b/>
                          <w:bCs/>
                          <w:sz w:val="28"/>
                          <w:szCs w:val="28"/>
                        </w:rPr>
                        <w:t xml:space="preserve">Latrobe Valley </w:t>
                      </w:r>
                      <w:r w:rsidR="00681B42">
                        <w:rPr>
                          <w:rFonts w:ascii="Dreaming Outloud Pro" w:hAnsi="Dreaming Outloud Pro" w:cs="Dreaming Outloud Pro"/>
                          <w:b/>
                          <w:bCs/>
                          <w:sz w:val="28"/>
                          <w:szCs w:val="28"/>
                        </w:rPr>
                        <w:t>Place-based</w:t>
                      </w:r>
                      <w:r w:rsidRPr="00D206A2">
                        <w:rPr>
                          <w:rFonts w:ascii="Dreaming Outloud Pro" w:hAnsi="Dreaming Outloud Pro" w:cs="Dreaming Outloud Pro"/>
                          <w:b/>
                          <w:bCs/>
                          <w:sz w:val="28"/>
                          <w:szCs w:val="28"/>
                        </w:rPr>
                        <w:t xml:space="preserve"> Partnership</w:t>
                      </w:r>
                      <w:r w:rsidR="00800CF1">
                        <w:rPr>
                          <w:rFonts w:ascii="Dreaming Outloud Pro" w:hAnsi="Dreaming Outloud Pro" w:cs="Dreaming Outloud Pro"/>
                          <w:b/>
                          <w:bCs/>
                          <w:sz w:val="28"/>
                          <w:szCs w:val="28"/>
                        </w:rPr>
                        <w:t>, working together</w:t>
                      </w:r>
                    </w:p>
                    <w:p w14:paraId="5BD62995" w14:textId="7F2E4B7B" w:rsidR="00EC4474" w:rsidRDefault="009633A0" w:rsidP="00800CF1">
                      <w:pPr>
                        <w:spacing w:before="240"/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</w:pPr>
                      <w:r w:rsidRPr="0054698D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 xml:space="preserve">The </w:t>
                      </w:r>
                      <w:r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 xml:space="preserve">Latrobe Valley </w:t>
                      </w:r>
                      <w:r w:rsidRPr="0054698D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 xml:space="preserve">Place-based Partnership </w:t>
                      </w:r>
                      <w:r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>is</w:t>
                      </w:r>
                      <w:r w:rsidR="00800CF1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 xml:space="preserve"> a project of </w:t>
                      </w:r>
                      <w:r w:rsidR="00FE7441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>priority reform</w:t>
                      </w:r>
                      <w:r w:rsidR="00800CF1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 xml:space="preserve"> one from the National Agreement on</w:t>
                      </w:r>
                      <w:r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 xml:space="preserve"> </w:t>
                      </w:r>
                      <w:r w:rsidRPr="0054698D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>Closing the Gap</w:t>
                      </w:r>
                      <w:r w:rsidR="00800CF1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 xml:space="preserve">. </w:t>
                      </w:r>
                      <w:r w:rsidR="00EC4474" w:rsidRPr="0054698D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>Latrobe Valley was</w:t>
                      </w:r>
                      <w:r w:rsidR="00FE7441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 xml:space="preserve"> the</w:t>
                      </w:r>
                      <w:r w:rsidR="00EC4474" w:rsidRPr="0054698D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 xml:space="preserve"> chosen</w:t>
                      </w:r>
                      <w:r w:rsidR="00800CF1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 xml:space="preserve"> Victorian</w:t>
                      </w:r>
                      <w:r w:rsidR="00FE7441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 xml:space="preserve"> location</w:t>
                      </w:r>
                      <w:r w:rsidR="00EC4474" w:rsidRPr="0054698D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 xml:space="preserve"> by the Part</w:t>
                      </w:r>
                      <w:r w:rsidR="0054698D" w:rsidRPr="0054698D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>n</w:t>
                      </w:r>
                      <w:r w:rsidR="00EC4474" w:rsidRPr="0054698D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>ership Forum</w:t>
                      </w:r>
                      <w:r w:rsidR="00FE7441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>, a statewide group.</w:t>
                      </w:r>
                      <w:r w:rsidR="00EC4474" w:rsidRPr="0054698D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20630CA" w14:textId="77777777" w:rsidR="009A07EF" w:rsidRDefault="009A07EF">
                      <w:pPr>
                        <w:rPr>
                          <w:rFonts w:ascii="Dreaming Outloud Pro" w:hAnsi="Dreaming Outloud Pro" w:cs="Dreaming Outloud Pro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28A924C" w14:textId="77777777" w:rsidR="009A07EF" w:rsidRPr="009A07EF" w:rsidRDefault="009A07EF">
                      <w:pPr>
                        <w:rPr>
                          <w:rFonts w:ascii="Dreaming Outloud Pro" w:hAnsi="Dreaming Outloud Pro" w:cs="Dreaming Outloud Pro"/>
                          <w:b/>
                          <w:bCs/>
                          <w:sz w:val="24"/>
                          <w:szCs w:val="24"/>
                        </w:rPr>
                      </w:pPr>
                      <w:r w:rsidRPr="009A07EF">
                        <w:rPr>
                          <w:rFonts w:ascii="Dreaming Outloud Pro" w:hAnsi="Dreaming Outloud Pro" w:cs="Dreaming Outloud Pro"/>
                          <w:b/>
                          <w:bCs/>
                          <w:sz w:val="24"/>
                          <w:szCs w:val="24"/>
                        </w:rPr>
                        <w:t>Purpose</w:t>
                      </w:r>
                    </w:p>
                    <w:p w14:paraId="7ED304CE" w14:textId="1BE36E12" w:rsidR="00800CF1" w:rsidRDefault="009A07EF" w:rsidP="00800CF1">
                      <w:pPr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</w:pPr>
                      <w:r w:rsidRPr="0054698D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 xml:space="preserve">The </w:t>
                      </w:r>
                      <w:r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 xml:space="preserve">Place-based </w:t>
                      </w:r>
                      <w:r w:rsidRPr="0054698D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 xml:space="preserve">Partnership is a way of working that </w:t>
                      </w:r>
                      <w:r w:rsidR="00FE7441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>strengthens community</w:t>
                      </w:r>
                      <w:r w:rsidR="00800CF1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 xml:space="preserve"> culture</w:t>
                      </w:r>
                      <w:r w:rsidR="00FE7441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 xml:space="preserve"> and </w:t>
                      </w:r>
                      <w:r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 xml:space="preserve">addresses local needs by </w:t>
                      </w:r>
                      <w:r w:rsidR="00FE7441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>having</w:t>
                      </w:r>
                      <w:r w:rsidRPr="0054698D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 xml:space="preserve"> direct</w:t>
                      </w:r>
                      <w:r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 xml:space="preserve"> </w:t>
                      </w:r>
                      <w:r w:rsidRPr="0054698D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 xml:space="preserve">communication with </w:t>
                      </w:r>
                      <w:r w:rsidR="00FE7441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>government</w:t>
                      </w:r>
                      <w:r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 xml:space="preserve">, </w:t>
                      </w:r>
                      <w:r w:rsidR="00FE7441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 xml:space="preserve">bringing </w:t>
                      </w:r>
                      <w:r w:rsidRPr="0054698D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>services</w:t>
                      </w:r>
                      <w:r w:rsidR="00FE7441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 xml:space="preserve"> together</w:t>
                      </w:r>
                      <w:r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>,</w:t>
                      </w:r>
                      <w:r w:rsidRPr="0054698D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 xml:space="preserve"> </w:t>
                      </w:r>
                      <w:r w:rsidR="00FE7441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 xml:space="preserve">doing new activities </w:t>
                      </w:r>
                      <w:r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 xml:space="preserve">and sharing decisions to ensure solutions work for </w:t>
                      </w:r>
                      <w:r w:rsidR="00FE7441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 xml:space="preserve">community. The group does not provide </w:t>
                      </w:r>
                      <w:proofErr w:type="gramStart"/>
                      <w:r w:rsidR="00FE7441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>services,</w:t>
                      </w:r>
                      <w:proofErr w:type="gramEnd"/>
                      <w:r w:rsidR="00FE7441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 xml:space="preserve"> we will support </w:t>
                      </w:r>
                      <w:r w:rsidR="00DB0536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>collaboration that is community led.</w:t>
                      </w:r>
                      <w:r w:rsidR="00800CF1" w:rsidRPr="00800CF1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889437B" w14:textId="77777777" w:rsidR="00800CF1" w:rsidRDefault="00800CF1" w:rsidP="00800CF1">
                      <w:pPr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</w:pPr>
                    </w:p>
                    <w:p w14:paraId="422A0B26" w14:textId="24EEBA20" w:rsidR="009A07EF" w:rsidRDefault="00800CF1" w:rsidP="00800CF1">
                      <w:pPr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>Alongside improving the lives of Aboriginal youth in Latrobe, the Pa</w:t>
                      </w:r>
                      <w:r w:rsidRPr="0054698D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>rtnership will first address Target 12,</w:t>
                      </w:r>
                      <w:r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 xml:space="preserve"> “By 2031, </w:t>
                      </w:r>
                      <w:r w:rsidRPr="0054698D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>reduce the over</w:t>
                      </w:r>
                      <w:r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>-</w:t>
                      </w:r>
                      <w:r w:rsidRPr="0054698D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>representation of children in out of home care</w:t>
                      </w:r>
                      <w:r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 xml:space="preserve"> by 45%”.</w:t>
                      </w:r>
                    </w:p>
                    <w:p w14:paraId="61FA7F07" w14:textId="150C0A4E" w:rsidR="009A07EF" w:rsidRPr="009A07EF" w:rsidRDefault="00FE7441" w:rsidP="009A07EF">
                      <w:pPr>
                        <w:spacing w:before="240"/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  <w:b/>
                          <w:bCs/>
                          <w:sz w:val="24"/>
                          <w:szCs w:val="24"/>
                        </w:rPr>
                        <w:t>Partners</w:t>
                      </w:r>
                    </w:p>
                    <w:p w14:paraId="61E821A8" w14:textId="155D4190" w:rsidR="009633A0" w:rsidRDefault="0054698D">
                      <w:pPr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</w:pPr>
                      <w:r w:rsidRPr="0054698D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>Th</w:t>
                      </w:r>
                      <w:r w:rsidR="009633A0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>e</w:t>
                      </w:r>
                      <w:r w:rsidRPr="0054698D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 xml:space="preserve"> proposed Partnershi</w:t>
                      </w:r>
                      <w:r w:rsidR="00385E7D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>p</w:t>
                      </w:r>
                      <w:r w:rsidRPr="0054698D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 xml:space="preserve"> </w:t>
                      </w:r>
                      <w:r w:rsidR="00FE7441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>invites</w:t>
                      </w:r>
                      <w:r w:rsidRPr="0054698D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 xml:space="preserve"> active </w:t>
                      </w:r>
                      <w:r w:rsidR="00FE7441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>partners</w:t>
                      </w:r>
                      <w:r w:rsidRPr="0054698D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 xml:space="preserve"> </w:t>
                      </w:r>
                      <w:r w:rsidR="001154BC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>from</w:t>
                      </w:r>
                      <w:r w:rsidRPr="0054698D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 xml:space="preserve"> local </w:t>
                      </w:r>
                      <w:r w:rsidR="00FE7441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>services</w:t>
                      </w:r>
                      <w:r w:rsidRPr="0054698D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 xml:space="preserve"> and </w:t>
                      </w:r>
                      <w:r w:rsidR="00FE7441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>c</w:t>
                      </w:r>
                      <w:r w:rsidR="009633A0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 xml:space="preserve">ommunity members </w:t>
                      </w:r>
                      <w:r w:rsidRPr="0054698D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 xml:space="preserve">who work </w:t>
                      </w:r>
                      <w:r w:rsidRPr="009633A0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>with families, children and youth.</w:t>
                      </w:r>
                      <w:r w:rsidR="009633A0" w:rsidRPr="009633A0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 xml:space="preserve"> The Partners will work with the local Latrobe Valley </w:t>
                      </w:r>
                      <w:r w:rsidR="00FE7441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>Koorie</w:t>
                      </w:r>
                      <w:r w:rsidR="009633A0" w:rsidRPr="009633A0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 xml:space="preserve"> Partnership </w:t>
                      </w:r>
                      <w:r w:rsidR="00AC1866" w:rsidRPr="009633A0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>Committee</w:t>
                      </w:r>
                      <w:r w:rsidR="00AC1866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>;</w:t>
                      </w:r>
                      <w:r w:rsidR="00AC1866" w:rsidRPr="009633A0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 xml:space="preserve"> </w:t>
                      </w:r>
                      <w:r w:rsidR="00FE7441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 xml:space="preserve">whose </w:t>
                      </w:r>
                      <w:r w:rsidR="00AC1866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>membership</w:t>
                      </w:r>
                      <w:r w:rsidR="009633A0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 xml:space="preserve"> includes local Aboriginal Community </w:t>
                      </w:r>
                      <w:r w:rsidR="00FE7441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>people</w:t>
                      </w:r>
                      <w:r w:rsidR="009633A0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>, Elders and young people.</w:t>
                      </w:r>
                    </w:p>
                    <w:p w14:paraId="21601C60" w14:textId="050FF6E5" w:rsidR="0054698D" w:rsidRPr="009A07EF" w:rsidRDefault="0054698D">
                      <w:pPr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</w:pPr>
                      <w:r w:rsidRPr="0054698D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>Th</w:t>
                      </w:r>
                      <w:r w:rsidR="00416C1F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>e</w:t>
                      </w:r>
                      <w:r w:rsidRPr="0054698D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 xml:space="preserve"> Committee will lead a shared decision-making process with the </w:t>
                      </w:r>
                      <w:r w:rsidR="00385E7D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>Partners.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4780F" w:rsidRPr="0084677E">
        <w:rPr>
          <w:noProof/>
        </w:rPr>
        <w:drawing>
          <wp:anchor distT="0" distB="0" distL="114300" distR="114300" simplePos="0" relativeHeight="251670528" behindDoc="1" locked="0" layoutInCell="1" allowOverlap="1" wp14:anchorId="0D794C21" wp14:editId="3CCD1A35">
            <wp:simplePos x="0" y="0"/>
            <wp:positionH relativeFrom="page">
              <wp:posOffset>-613602</wp:posOffset>
            </wp:positionH>
            <wp:positionV relativeFrom="paragraph">
              <wp:posOffset>1866265</wp:posOffset>
            </wp:positionV>
            <wp:extent cx="1478305" cy="5298914"/>
            <wp:effectExtent l="0" t="0" r="7620" b="0"/>
            <wp:wrapNone/>
            <wp:docPr id="109548704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alphaModFix amt="49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305" cy="529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474">
        <w:rPr>
          <w:rFonts w:ascii="Arial" w:eastAsia="Arial" w:hAnsi="Arial" w:cs="Arial"/>
          <w:b/>
          <w:bCs/>
          <w:noProof/>
          <w:color w:val="006738"/>
          <w:sz w:val="28"/>
          <w:szCs w:val="28"/>
        </w:rPr>
        <w:t xml:space="preserve"> </w:t>
      </w:r>
    </w:p>
    <w:p w14:paraId="6DFCB321" w14:textId="61399242" w:rsidR="00D2364A" w:rsidRDefault="00D2364A">
      <w:r>
        <w:br w:type="page"/>
      </w:r>
    </w:p>
    <w:p w14:paraId="1270FDD7" w14:textId="77777777" w:rsidR="00D2364A" w:rsidRPr="0054698D" w:rsidRDefault="00223731" w:rsidP="00D2364A">
      <w:pPr>
        <w:rPr>
          <w:rFonts w:ascii="Dreaming Outloud Pro" w:hAnsi="Dreaming Outloud Pro" w:cs="Dreaming Outloud Pro"/>
          <w:sz w:val="24"/>
          <w:szCs w:val="24"/>
        </w:rPr>
      </w:pPr>
      <w:r>
        <w:t xml:space="preserve">   </w:t>
      </w:r>
      <w:r w:rsidR="0084677E">
        <w:t> </w:t>
      </w:r>
    </w:p>
    <w:p w14:paraId="13C6D688" w14:textId="77777777" w:rsidR="00801353" w:rsidRDefault="00801353"/>
    <w:p w14:paraId="4E20E670" w14:textId="77777777" w:rsidR="00801353" w:rsidRDefault="00801353"/>
    <w:p w14:paraId="5F353805" w14:textId="77777777" w:rsidR="009642B1" w:rsidRDefault="009642B1"/>
    <w:p w14:paraId="17B2EFC9" w14:textId="77777777" w:rsidR="00801353" w:rsidRPr="00801353" w:rsidRDefault="00801353" w:rsidP="00801353"/>
    <w:p w14:paraId="46A5AEF0" w14:textId="77777777" w:rsidR="00801353" w:rsidRPr="00801353" w:rsidRDefault="00801353" w:rsidP="00801353"/>
    <w:p w14:paraId="5D34FA83" w14:textId="77777777" w:rsidR="00801353" w:rsidRPr="00801353" w:rsidRDefault="00801353" w:rsidP="00801353"/>
    <w:p w14:paraId="547B5ED0" w14:textId="77777777" w:rsidR="00801353" w:rsidRPr="00801353" w:rsidRDefault="00801353" w:rsidP="00801353"/>
    <w:p w14:paraId="1BF128A2" w14:textId="77777777" w:rsidR="00801353" w:rsidRPr="00801353" w:rsidRDefault="00801353" w:rsidP="00801353"/>
    <w:p w14:paraId="0DB084E1" w14:textId="77777777" w:rsidR="00801353" w:rsidRPr="00801353" w:rsidRDefault="00801353" w:rsidP="00801353"/>
    <w:p w14:paraId="47E65DCA" w14:textId="77777777" w:rsidR="00801353" w:rsidRPr="00801353" w:rsidRDefault="00801353" w:rsidP="00801353"/>
    <w:p w14:paraId="6BA8F51B" w14:textId="2113AD2B" w:rsidR="00801353" w:rsidRPr="00801353" w:rsidRDefault="00800CF1" w:rsidP="0080135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B2B7CA8" wp14:editId="0F8B8226">
                <wp:simplePos x="0" y="0"/>
                <wp:positionH relativeFrom="column">
                  <wp:posOffset>-219075</wp:posOffset>
                </wp:positionH>
                <wp:positionV relativeFrom="paragraph">
                  <wp:posOffset>183515</wp:posOffset>
                </wp:positionV>
                <wp:extent cx="3459480" cy="6858000"/>
                <wp:effectExtent l="19050" t="19050" r="26670" b="19050"/>
                <wp:wrapSquare wrapText="bothSides"/>
                <wp:docPr id="8425474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9480" cy="685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E5D32C" w14:textId="77777777" w:rsidR="00801353" w:rsidRDefault="00801353" w:rsidP="00D2364A"/>
                          <w:p w14:paraId="5CE2E246" w14:textId="77777777" w:rsidR="00AC1866" w:rsidRPr="00D206A2" w:rsidRDefault="00AC1866" w:rsidP="00AC1866">
                            <w:pPr>
                              <w:spacing w:after="240"/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206A2"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sz w:val="28"/>
                                <w:szCs w:val="28"/>
                              </w:rPr>
                              <w:t>Community Data Project, the story behind the numbers</w:t>
                            </w:r>
                          </w:p>
                          <w:p w14:paraId="070F867A" w14:textId="7D645B56" w:rsidR="00801353" w:rsidRPr="00801353" w:rsidRDefault="00801353" w:rsidP="00A11AC1">
                            <w:pPr>
                              <w:spacing w:after="240"/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 xml:space="preserve">The Community Data Project is </w:t>
                            </w:r>
                            <w:r w:rsidR="009633A0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 xml:space="preserve">a National Agreement </w:t>
                            </w:r>
                            <w:r w:rsidR="00DB0536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>priority reform</w:t>
                            </w:r>
                            <w:r w:rsidR="009633A0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 xml:space="preserve"> to implement </w:t>
                            </w:r>
                            <w:r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 xml:space="preserve">Closing the Gap Priority Reform Four: </w:t>
                            </w:r>
                            <w:r w:rsidRPr="00801353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>Shared Access to Data and Information at a Regional Level</w:t>
                            </w:r>
                            <w:r w:rsidR="009633A0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9A6B123" w14:textId="77777777" w:rsidR="00D2364A" w:rsidRDefault="00D2364A" w:rsidP="00A11AC1">
                            <w:pPr>
                              <w:spacing w:after="240"/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 xml:space="preserve">The Community Data Project will </w:t>
                            </w:r>
                            <w:r w:rsidR="009633A0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>commence</w:t>
                            </w:r>
                            <w:r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 xml:space="preserve"> data sovereignty for Latrobe Valley. </w:t>
                            </w:r>
                            <w:r w:rsidR="00A11AC1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>As a</w:t>
                            </w:r>
                            <w:r w:rsidR="00AC1866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 xml:space="preserve"> data collection that reflects the Latrobe Valley i</w:t>
                            </w:r>
                            <w:r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>t will provide the Partnership with</w:t>
                            </w:r>
                            <w:r w:rsidR="00A11AC1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 xml:space="preserve"> information and insights for</w:t>
                            </w:r>
                            <w:r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 xml:space="preserve"> Understanding, Monitoring</w:t>
                            </w:r>
                            <w:r w:rsidR="00A11AC1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 xml:space="preserve"> Evaluation</w:t>
                            </w:r>
                            <w:r w:rsidR="00A11AC1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 xml:space="preserve"> and Learning.</w:t>
                            </w:r>
                          </w:p>
                          <w:p w14:paraId="0AE67C1C" w14:textId="7FEC1CE7" w:rsidR="00801353" w:rsidRDefault="00AC1866" w:rsidP="00385E7D">
                            <w:pPr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>Our c</w:t>
                            </w:r>
                            <w:r w:rsidR="00801353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>ommunity want</w:t>
                            </w:r>
                            <w:r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>s</w:t>
                            </w:r>
                            <w:r w:rsidR="00801353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 xml:space="preserve"> a data collection that reflects the realities and story behind the numbers.</w:t>
                            </w:r>
                            <w:r w:rsidR="00D2364A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01353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 xml:space="preserve">The current </w:t>
                            </w:r>
                            <w:r w:rsidR="00D2364A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 xml:space="preserve">proposal </w:t>
                            </w:r>
                            <w:r w:rsidR="00801353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>includes:</w:t>
                            </w:r>
                          </w:p>
                          <w:p w14:paraId="47340355" w14:textId="5D572364" w:rsidR="00416C1F" w:rsidRDefault="00416C1F" w:rsidP="00D9291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Dreaming Outloud Pro" w:hAnsi="Dreaming Outloud Pro" w:cs="Dreaming Outloud Pro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</w:rPr>
                              <w:t>Community defined data collection that</w:t>
                            </w:r>
                            <w:r w:rsidR="00A11AC1">
                              <w:rPr>
                                <w:rFonts w:ascii="Dreaming Outloud Pro" w:hAnsi="Dreaming Outloud Pro" w:cs="Dreaming Outloud Pro"/>
                              </w:rPr>
                              <w:t xml:space="preserve"> measure</w:t>
                            </w:r>
                            <w:r w:rsidR="00DB0536">
                              <w:rPr>
                                <w:rFonts w:ascii="Dreaming Outloud Pro" w:hAnsi="Dreaming Outloud Pro" w:cs="Dreaming Outloud Pro"/>
                              </w:rPr>
                              <w:t>s</w:t>
                            </w:r>
                            <w:r w:rsidR="00A11AC1">
                              <w:rPr>
                                <w:rFonts w:ascii="Dreaming Outloud Pro" w:hAnsi="Dreaming Outloud Pro" w:cs="Dreaming Outloud Pro"/>
                              </w:rPr>
                              <w:t xml:space="preserve"> and</w:t>
                            </w:r>
                            <w:r>
                              <w:rPr>
                                <w:rFonts w:ascii="Dreaming Outloud Pro" w:hAnsi="Dreaming Outloud Pro" w:cs="Dreaming Outloud Pro"/>
                              </w:rPr>
                              <w:t xml:space="preserve"> reflect</w:t>
                            </w:r>
                            <w:r w:rsidR="00DB0536">
                              <w:rPr>
                                <w:rFonts w:ascii="Dreaming Outloud Pro" w:hAnsi="Dreaming Outloud Pro" w:cs="Dreaming Outloud Pro"/>
                              </w:rPr>
                              <w:t>s</w:t>
                            </w:r>
                            <w:r>
                              <w:rPr>
                                <w:rFonts w:ascii="Dreaming Outloud Pro" w:hAnsi="Dreaming Outloud Pro" w:cs="Dreaming Outloud Pro"/>
                              </w:rPr>
                              <w:t xml:space="preserve"> </w:t>
                            </w:r>
                            <w:r w:rsidR="00DB0536">
                              <w:rPr>
                                <w:rFonts w:ascii="Dreaming Outloud Pro" w:hAnsi="Dreaming Outloud Pro" w:cs="Dreaming Outloud Pro"/>
                              </w:rPr>
                              <w:t>Koorie</w:t>
                            </w:r>
                            <w:r>
                              <w:rPr>
                                <w:rFonts w:ascii="Dreaming Outloud Pro" w:hAnsi="Dreaming Outloud Pro" w:cs="Dreaming Outloud Pro"/>
                              </w:rPr>
                              <w:t xml:space="preserve"> values, aspirations and experiences.</w:t>
                            </w:r>
                          </w:p>
                          <w:p w14:paraId="3170A075" w14:textId="2238A690" w:rsidR="00AC1866" w:rsidRDefault="00A11AC1" w:rsidP="00D9291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Dreaming Outloud Pro" w:hAnsi="Dreaming Outloud Pro" w:cs="Dreaming Outloud Pro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</w:rPr>
                              <w:t xml:space="preserve">a </w:t>
                            </w:r>
                            <w:r w:rsidR="00AC1866">
                              <w:rPr>
                                <w:rFonts w:ascii="Dreaming Outloud Pro" w:hAnsi="Dreaming Outloud Pro" w:cs="Dreaming Outloud Pro"/>
                              </w:rPr>
                              <w:t>collect</w:t>
                            </w:r>
                            <w:r>
                              <w:rPr>
                                <w:rFonts w:ascii="Dreaming Outloud Pro" w:hAnsi="Dreaming Outloud Pro" w:cs="Dreaming Outloud Pro"/>
                              </w:rPr>
                              <w:t>ion</w:t>
                            </w:r>
                            <w:r w:rsidR="00AC1866">
                              <w:rPr>
                                <w:rFonts w:ascii="Dreaming Outloud Pro" w:hAnsi="Dreaming Outloud Pro" w:cs="Dreaming Outloud Pro"/>
                              </w:rPr>
                              <w:t xml:space="preserve"> stories and experiences of local community that help us understand the </w:t>
                            </w:r>
                            <w:r>
                              <w:rPr>
                                <w:rFonts w:ascii="Dreaming Outloud Pro" w:hAnsi="Dreaming Outloud Pro" w:cs="Dreaming Outloud Pro"/>
                              </w:rPr>
                              <w:t>statistics</w:t>
                            </w:r>
                            <w:r w:rsidR="00DB0536">
                              <w:rPr>
                                <w:rFonts w:ascii="Dreaming Outloud Pro" w:hAnsi="Dreaming Outloud Pro" w:cs="Dreaming Outloud Pro"/>
                              </w:rPr>
                              <w:t>, led by local community.</w:t>
                            </w:r>
                          </w:p>
                          <w:p w14:paraId="48C87468" w14:textId="6B065793" w:rsidR="00416C1F" w:rsidRDefault="00416C1F" w:rsidP="00D9291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Dreaming Outloud Pro" w:hAnsi="Dreaming Outloud Pro" w:cs="Dreaming Outloud Pro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</w:rPr>
                              <w:t xml:space="preserve">Collaboration with the Australian Institute of Health and Welfare who will provide </w:t>
                            </w:r>
                            <w:r w:rsidR="00DB0536">
                              <w:rPr>
                                <w:rFonts w:ascii="Dreaming Outloud Pro" w:hAnsi="Dreaming Outloud Pro" w:cs="Dreaming Outloud Pro"/>
                              </w:rPr>
                              <w:t>a</w:t>
                            </w:r>
                            <w:r>
                              <w:rPr>
                                <w:rFonts w:ascii="Dreaming Outloud Pro" w:hAnsi="Dreaming Outloud Pro" w:cs="Dreaming Outloud Pro"/>
                              </w:rPr>
                              <w:t xml:space="preserve"> data portal and support access to</w:t>
                            </w:r>
                            <w:r w:rsidR="00DB0536">
                              <w:rPr>
                                <w:rFonts w:ascii="Dreaming Outloud Pro" w:hAnsi="Dreaming Outloud Pro" w:cs="Dreaming Outloud Pro"/>
                              </w:rPr>
                              <w:t xml:space="preserve"> de-identified</w:t>
                            </w:r>
                            <w:r>
                              <w:rPr>
                                <w:rFonts w:ascii="Dreaming Outloud Pro" w:hAnsi="Dreaming Outloud Pro" w:cs="Dreaming Outloud Pro"/>
                              </w:rPr>
                              <w:t xml:space="preserve"> </w:t>
                            </w:r>
                            <w:r w:rsidR="00DB0536">
                              <w:rPr>
                                <w:rFonts w:ascii="Dreaming Outloud Pro" w:hAnsi="Dreaming Outloud Pro" w:cs="Dreaming Outloud Pro"/>
                              </w:rPr>
                              <w:t xml:space="preserve">(no names) </w:t>
                            </w:r>
                            <w:r>
                              <w:rPr>
                                <w:rFonts w:ascii="Dreaming Outloud Pro" w:hAnsi="Dreaming Outloud Pro" w:cs="Dreaming Outloud Pro"/>
                              </w:rPr>
                              <w:t>government data</w:t>
                            </w:r>
                            <w:r w:rsidR="00DB0536">
                              <w:rPr>
                                <w:rFonts w:ascii="Dreaming Outloud Pro" w:hAnsi="Dreaming Outloud Pro" w:cs="Dreaming Outloud Pro"/>
                              </w:rPr>
                              <w:t>.</w:t>
                            </w:r>
                          </w:p>
                          <w:p w14:paraId="4D2693B2" w14:textId="6FA59B27" w:rsidR="00385E7D" w:rsidRDefault="00AC1866" w:rsidP="00D9291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Dreaming Outloud Pro" w:hAnsi="Dreaming Outloud Pro" w:cs="Dreaming Outloud Pro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</w:rPr>
                              <w:t xml:space="preserve">Develop and deliver a </w:t>
                            </w:r>
                            <w:r w:rsidR="00416C1F">
                              <w:rPr>
                                <w:rFonts w:ascii="Dreaming Outloud Pro" w:hAnsi="Dreaming Outloud Pro" w:cs="Dreaming Outloud Pro"/>
                              </w:rPr>
                              <w:t xml:space="preserve">Community Census </w:t>
                            </w:r>
                            <w:r>
                              <w:rPr>
                                <w:rFonts w:ascii="Dreaming Outloud Pro" w:hAnsi="Dreaming Outloud Pro" w:cs="Dreaming Outloud Pro"/>
                              </w:rPr>
                              <w:t xml:space="preserve">that asks about the </w:t>
                            </w:r>
                            <w:r w:rsidR="00DB0536">
                              <w:rPr>
                                <w:rFonts w:ascii="Dreaming Outloud Pro" w:hAnsi="Dreaming Outloud Pro" w:cs="Dreaming Outloud Pro"/>
                              </w:rPr>
                              <w:t>experience of</w:t>
                            </w:r>
                            <w:r>
                              <w:rPr>
                                <w:rFonts w:ascii="Dreaming Outloud Pro" w:hAnsi="Dreaming Outloud Pro" w:cs="Dreaming Outloud Pro"/>
                              </w:rPr>
                              <w:t xml:space="preserve"> life that matter to us.</w:t>
                            </w:r>
                          </w:p>
                          <w:p w14:paraId="1E9BA5E9" w14:textId="3C89F640" w:rsidR="00D2364A" w:rsidRPr="00800CF1" w:rsidRDefault="00AC1866" w:rsidP="00800CF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Dreaming Outloud Pro" w:hAnsi="Dreaming Outloud Pro" w:cs="Dreaming Outloud Pro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</w:rPr>
                              <w:t>Invest in local skills and capabilities by supporting trainee in website design, data, journalism.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B7CA8" id="_x0000_s1029" type="#_x0000_t202" style="position:absolute;margin-left:-17.25pt;margin-top:14.45pt;width:272.4pt;height:540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" strokecolor="#3a7c22 [2409]" strokeweight="2.25pt">
                <v:textbox>
                  <w:txbxContent>
                    <w:p w14:paraId="05E5D32C" w14:textId="77777777" w:rsidR="00801353" w:rsidRDefault="00801353" w:rsidP="00D2364A"/>
                    <w:p w14:paraId="5CE2E246" w14:textId="77777777" w:rsidR="00AC1866" w:rsidRPr="00D206A2" w:rsidRDefault="00AC1866" w:rsidP="00AC1866">
                      <w:pPr>
                        <w:spacing w:after="240"/>
                        <w:rPr>
                          <w:rFonts w:ascii="Dreaming Outloud Pro" w:hAnsi="Dreaming Outloud Pro" w:cs="Dreaming Outloud Pro"/>
                          <w:b/>
                          <w:bCs/>
                          <w:sz w:val="28"/>
                          <w:szCs w:val="28"/>
                        </w:rPr>
                      </w:pPr>
                      <w:r w:rsidRPr="00D206A2">
                        <w:rPr>
                          <w:rFonts w:ascii="Dreaming Outloud Pro" w:hAnsi="Dreaming Outloud Pro" w:cs="Dreaming Outloud Pro"/>
                          <w:b/>
                          <w:bCs/>
                          <w:sz w:val="28"/>
                          <w:szCs w:val="28"/>
                        </w:rPr>
                        <w:t>Community Data Project, the story behind the numbers</w:t>
                      </w:r>
                    </w:p>
                    <w:p w14:paraId="070F867A" w14:textId="7D645B56" w:rsidR="00801353" w:rsidRPr="00801353" w:rsidRDefault="00801353" w:rsidP="00A11AC1">
                      <w:pPr>
                        <w:spacing w:after="240"/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 xml:space="preserve">The Community Data Project is </w:t>
                      </w:r>
                      <w:r w:rsidR="009633A0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 xml:space="preserve">a National Agreement </w:t>
                      </w:r>
                      <w:r w:rsidR="00DB0536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>priority reform</w:t>
                      </w:r>
                      <w:r w:rsidR="009633A0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 xml:space="preserve"> to implement </w:t>
                      </w:r>
                      <w:r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 xml:space="preserve">Closing the Gap Priority Reform Four: </w:t>
                      </w:r>
                      <w:r w:rsidRPr="00801353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>Shared Access to Data and Information at a Regional Level</w:t>
                      </w:r>
                      <w:r w:rsidR="009633A0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>.</w:t>
                      </w:r>
                    </w:p>
                    <w:p w14:paraId="79A6B123" w14:textId="77777777" w:rsidR="00D2364A" w:rsidRDefault="00D2364A" w:rsidP="00A11AC1">
                      <w:pPr>
                        <w:spacing w:after="240"/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 xml:space="preserve">The Community Data Project will </w:t>
                      </w:r>
                      <w:r w:rsidR="009633A0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>commence</w:t>
                      </w:r>
                      <w:r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 xml:space="preserve"> data sovereignty for Latrobe Valley. </w:t>
                      </w:r>
                      <w:r w:rsidR="00A11AC1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>As a</w:t>
                      </w:r>
                      <w:r w:rsidR="00AC1866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 xml:space="preserve"> data collection that reflects the Latrobe Valley i</w:t>
                      </w:r>
                      <w:r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>t will provide the Partnership with</w:t>
                      </w:r>
                      <w:r w:rsidR="00A11AC1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 xml:space="preserve"> information and insights for</w:t>
                      </w:r>
                      <w:r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 xml:space="preserve"> Understanding, Monitoring</w:t>
                      </w:r>
                      <w:r w:rsidR="00A11AC1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 xml:space="preserve"> Evaluation</w:t>
                      </w:r>
                      <w:r w:rsidR="00A11AC1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 xml:space="preserve"> and Learning.</w:t>
                      </w:r>
                    </w:p>
                    <w:p w14:paraId="0AE67C1C" w14:textId="7FEC1CE7" w:rsidR="00801353" w:rsidRDefault="00AC1866" w:rsidP="00385E7D">
                      <w:pPr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>Our c</w:t>
                      </w:r>
                      <w:r w:rsidR="00801353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>ommunity want</w:t>
                      </w:r>
                      <w:r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>s</w:t>
                      </w:r>
                      <w:r w:rsidR="00801353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 xml:space="preserve"> a data collection that reflects the realities and story behind the numbers.</w:t>
                      </w:r>
                      <w:r w:rsidR="00D2364A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 xml:space="preserve"> </w:t>
                      </w:r>
                      <w:r w:rsidR="00801353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 xml:space="preserve">The current </w:t>
                      </w:r>
                      <w:r w:rsidR="00D2364A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 xml:space="preserve">proposal </w:t>
                      </w:r>
                      <w:r w:rsidR="00801353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>includes:</w:t>
                      </w:r>
                    </w:p>
                    <w:p w14:paraId="47340355" w14:textId="5D572364" w:rsidR="00416C1F" w:rsidRDefault="00416C1F" w:rsidP="00D9291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Dreaming Outloud Pro" w:hAnsi="Dreaming Outloud Pro" w:cs="Dreaming Outloud Pro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</w:rPr>
                        <w:t>Community defined data collection that</w:t>
                      </w:r>
                      <w:r w:rsidR="00A11AC1">
                        <w:rPr>
                          <w:rFonts w:ascii="Dreaming Outloud Pro" w:hAnsi="Dreaming Outloud Pro" w:cs="Dreaming Outloud Pro"/>
                        </w:rPr>
                        <w:t xml:space="preserve"> measure</w:t>
                      </w:r>
                      <w:r w:rsidR="00DB0536">
                        <w:rPr>
                          <w:rFonts w:ascii="Dreaming Outloud Pro" w:hAnsi="Dreaming Outloud Pro" w:cs="Dreaming Outloud Pro"/>
                        </w:rPr>
                        <w:t>s</w:t>
                      </w:r>
                      <w:r w:rsidR="00A11AC1">
                        <w:rPr>
                          <w:rFonts w:ascii="Dreaming Outloud Pro" w:hAnsi="Dreaming Outloud Pro" w:cs="Dreaming Outloud Pro"/>
                        </w:rPr>
                        <w:t xml:space="preserve"> and</w:t>
                      </w:r>
                      <w:r>
                        <w:rPr>
                          <w:rFonts w:ascii="Dreaming Outloud Pro" w:hAnsi="Dreaming Outloud Pro" w:cs="Dreaming Outloud Pro"/>
                        </w:rPr>
                        <w:t xml:space="preserve"> reflect</w:t>
                      </w:r>
                      <w:r w:rsidR="00DB0536">
                        <w:rPr>
                          <w:rFonts w:ascii="Dreaming Outloud Pro" w:hAnsi="Dreaming Outloud Pro" w:cs="Dreaming Outloud Pro"/>
                        </w:rPr>
                        <w:t>s</w:t>
                      </w:r>
                      <w:r>
                        <w:rPr>
                          <w:rFonts w:ascii="Dreaming Outloud Pro" w:hAnsi="Dreaming Outloud Pro" w:cs="Dreaming Outloud Pro"/>
                        </w:rPr>
                        <w:t xml:space="preserve"> </w:t>
                      </w:r>
                      <w:r w:rsidR="00DB0536">
                        <w:rPr>
                          <w:rFonts w:ascii="Dreaming Outloud Pro" w:hAnsi="Dreaming Outloud Pro" w:cs="Dreaming Outloud Pro"/>
                        </w:rPr>
                        <w:t>Koorie</w:t>
                      </w:r>
                      <w:r>
                        <w:rPr>
                          <w:rFonts w:ascii="Dreaming Outloud Pro" w:hAnsi="Dreaming Outloud Pro" w:cs="Dreaming Outloud Pro"/>
                        </w:rPr>
                        <w:t xml:space="preserve"> values, aspirations and experiences.</w:t>
                      </w:r>
                    </w:p>
                    <w:p w14:paraId="3170A075" w14:textId="2238A690" w:rsidR="00AC1866" w:rsidRDefault="00A11AC1" w:rsidP="00D9291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Dreaming Outloud Pro" w:hAnsi="Dreaming Outloud Pro" w:cs="Dreaming Outloud Pro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</w:rPr>
                        <w:t xml:space="preserve">a </w:t>
                      </w:r>
                      <w:r w:rsidR="00AC1866">
                        <w:rPr>
                          <w:rFonts w:ascii="Dreaming Outloud Pro" w:hAnsi="Dreaming Outloud Pro" w:cs="Dreaming Outloud Pro"/>
                        </w:rPr>
                        <w:t>collect</w:t>
                      </w:r>
                      <w:r>
                        <w:rPr>
                          <w:rFonts w:ascii="Dreaming Outloud Pro" w:hAnsi="Dreaming Outloud Pro" w:cs="Dreaming Outloud Pro"/>
                        </w:rPr>
                        <w:t>ion</w:t>
                      </w:r>
                      <w:r w:rsidR="00AC1866">
                        <w:rPr>
                          <w:rFonts w:ascii="Dreaming Outloud Pro" w:hAnsi="Dreaming Outloud Pro" w:cs="Dreaming Outloud Pro"/>
                        </w:rPr>
                        <w:t xml:space="preserve"> stories and experiences of local community that help us understand the </w:t>
                      </w:r>
                      <w:r>
                        <w:rPr>
                          <w:rFonts w:ascii="Dreaming Outloud Pro" w:hAnsi="Dreaming Outloud Pro" w:cs="Dreaming Outloud Pro"/>
                        </w:rPr>
                        <w:t>statistics</w:t>
                      </w:r>
                      <w:r w:rsidR="00DB0536">
                        <w:rPr>
                          <w:rFonts w:ascii="Dreaming Outloud Pro" w:hAnsi="Dreaming Outloud Pro" w:cs="Dreaming Outloud Pro"/>
                        </w:rPr>
                        <w:t>, led by local community.</w:t>
                      </w:r>
                    </w:p>
                    <w:p w14:paraId="48C87468" w14:textId="6B065793" w:rsidR="00416C1F" w:rsidRDefault="00416C1F" w:rsidP="00D9291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Dreaming Outloud Pro" w:hAnsi="Dreaming Outloud Pro" w:cs="Dreaming Outloud Pro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</w:rPr>
                        <w:t xml:space="preserve">Collaboration with the Australian Institute of Health and Welfare who will provide </w:t>
                      </w:r>
                      <w:r w:rsidR="00DB0536">
                        <w:rPr>
                          <w:rFonts w:ascii="Dreaming Outloud Pro" w:hAnsi="Dreaming Outloud Pro" w:cs="Dreaming Outloud Pro"/>
                        </w:rPr>
                        <w:t>a</w:t>
                      </w:r>
                      <w:r>
                        <w:rPr>
                          <w:rFonts w:ascii="Dreaming Outloud Pro" w:hAnsi="Dreaming Outloud Pro" w:cs="Dreaming Outloud Pro"/>
                        </w:rPr>
                        <w:t xml:space="preserve"> data portal and support access to</w:t>
                      </w:r>
                      <w:r w:rsidR="00DB0536">
                        <w:rPr>
                          <w:rFonts w:ascii="Dreaming Outloud Pro" w:hAnsi="Dreaming Outloud Pro" w:cs="Dreaming Outloud Pro"/>
                        </w:rPr>
                        <w:t xml:space="preserve"> de-identified</w:t>
                      </w:r>
                      <w:r>
                        <w:rPr>
                          <w:rFonts w:ascii="Dreaming Outloud Pro" w:hAnsi="Dreaming Outloud Pro" w:cs="Dreaming Outloud Pro"/>
                        </w:rPr>
                        <w:t xml:space="preserve"> </w:t>
                      </w:r>
                      <w:r w:rsidR="00DB0536">
                        <w:rPr>
                          <w:rFonts w:ascii="Dreaming Outloud Pro" w:hAnsi="Dreaming Outloud Pro" w:cs="Dreaming Outloud Pro"/>
                        </w:rPr>
                        <w:t xml:space="preserve">(no names) </w:t>
                      </w:r>
                      <w:r>
                        <w:rPr>
                          <w:rFonts w:ascii="Dreaming Outloud Pro" w:hAnsi="Dreaming Outloud Pro" w:cs="Dreaming Outloud Pro"/>
                        </w:rPr>
                        <w:t>government data</w:t>
                      </w:r>
                      <w:r w:rsidR="00DB0536">
                        <w:rPr>
                          <w:rFonts w:ascii="Dreaming Outloud Pro" w:hAnsi="Dreaming Outloud Pro" w:cs="Dreaming Outloud Pro"/>
                        </w:rPr>
                        <w:t>.</w:t>
                      </w:r>
                    </w:p>
                    <w:p w14:paraId="4D2693B2" w14:textId="6FA59B27" w:rsidR="00385E7D" w:rsidRDefault="00AC1866" w:rsidP="00D9291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Dreaming Outloud Pro" w:hAnsi="Dreaming Outloud Pro" w:cs="Dreaming Outloud Pro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</w:rPr>
                        <w:t xml:space="preserve">Develop and deliver a </w:t>
                      </w:r>
                      <w:r w:rsidR="00416C1F">
                        <w:rPr>
                          <w:rFonts w:ascii="Dreaming Outloud Pro" w:hAnsi="Dreaming Outloud Pro" w:cs="Dreaming Outloud Pro"/>
                        </w:rPr>
                        <w:t xml:space="preserve">Community Census </w:t>
                      </w:r>
                      <w:r>
                        <w:rPr>
                          <w:rFonts w:ascii="Dreaming Outloud Pro" w:hAnsi="Dreaming Outloud Pro" w:cs="Dreaming Outloud Pro"/>
                        </w:rPr>
                        <w:t xml:space="preserve">that asks about the </w:t>
                      </w:r>
                      <w:r w:rsidR="00DB0536">
                        <w:rPr>
                          <w:rFonts w:ascii="Dreaming Outloud Pro" w:hAnsi="Dreaming Outloud Pro" w:cs="Dreaming Outloud Pro"/>
                        </w:rPr>
                        <w:t>experience of</w:t>
                      </w:r>
                      <w:r>
                        <w:rPr>
                          <w:rFonts w:ascii="Dreaming Outloud Pro" w:hAnsi="Dreaming Outloud Pro" w:cs="Dreaming Outloud Pro"/>
                        </w:rPr>
                        <w:t xml:space="preserve"> life that matter to us.</w:t>
                      </w:r>
                    </w:p>
                    <w:p w14:paraId="1E9BA5E9" w14:textId="3C89F640" w:rsidR="00D2364A" w:rsidRPr="00800CF1" w:rsidRDefault="00AC1866" w:rsidP="00800CF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Dreaming Outloud Pro" w:hAnsi="Dreaming Outloud Pro" w:cs="Dreaming Outloud Pro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</w:rPr>
                        <w:t>Invest in local skills and capabilities by supporting trainee in website design, data, journalism.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F8B9050" wp14:editId="0A9D5EA1">
                <wp:simplePos x="0" y="0"/>
                <wp:positionH relativeFrom="margin">
                  <wp:posOffset>3438525</wp:posOffset>
                </wp:positionH>
                <wp:positionV relativeFrom="paragraph">
                  <wp:posOffset>828675</wp:posOffset>
                </wp:positionV>
                <wp:extent cx="3299460" cy="3714750"/>
                <wp:effectExtent l="19050" t="19050" r="15240" b="19050"/>
                <wp:wrapSquare wrapText="bothSides"/>
                <wp:docPr id="10960516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9460" cy="3714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F3A61D" w14:textId="77777777" w:rsidR="00D2364A" w:rsidRPr="00D206A2" w:rsidRDefault="00681B42" w:rsidP="00D2364A">
                            <w:pPr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sz w:val="28"/>
                                <w:szCs w:val="28"/>
                              </w:rPr>
                              <w:t>How can you be involved?</w:t>
                            </w:r>
                          </w:p>
                          <w:p w14:paraId="6D3862ED" w14:textId="77777777" w:rsidR="00D2364A" w:rsidRPr="00A11AC1" w:rsidRDefault="00D2364A" w:rsidP="00D2364A">
                            <w:pPr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</w:pPr>
                          </w:p>
                          <w:p w14:paraId="27380760" w14:textId="77777777" w:rsidR="00D2364A" w:rsidRPr="00A11AC1" w:rsidRDefault="00D2364A" w:rsidP="00D2364A">
                            <w:pPr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</w:pPr>
                            <w:r w:rsidRPr="00A11AC1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>The Latrobe Valley Aboriginal Partnership Committee invite you as a Gippsland based service provider to be a part of the Community Data Project.</w:t>
                            </w:r>
                          </w:p>
                          <w:p w14:paraId="2B7FA94B" w14:textId="77777777" w:rsidR="00D2364A" w:rsidRPr="00A11AC1" w:rsidRDefault="00D2364A" w:rsidP="00D2364A">
                            <w:pPr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</w:pPr>
                            <w:r w:rsidRPr="00A11AC1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B8E7DA8" w14:textId="77777777" w:rsidR="00416C1F" w:rsidRPr="00A11AC1" w:rsidRDefault="00416C1F" w:rsidP="00D2364A">
                            <w:pPr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</w:pPr>
                            <w:r w:rsidRPr="00A11AC1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 xml:space="preserve">Your </w:t>
                            </w:r>
                            <w:r w:rsidR="00D2364A" w:rsidRPr="00A11AC1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 xml:space="preserve">organisation can be involved </w:t>
                            </w:r>
                            <w:r w:rsidRPr="00A11AC1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>in the Community Data Project by</w:t>
                            </w:r>
                            <w:r w:rsidR="00D2364A" w:rsidRPr="00A11AC1">
                              <w:rPr>
                                <w:rFonts w:ascii="Dreaming Outloud Pro" w:hAnsi="Dreaming Outloud Pro" w:cs="Dreaming Outloud Pro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047786F4" w14:textId="77777777" w:rsidR="00D2364A" w:rsidRPr="00A11AC1" w:rsidRDefault="00A11AC1" w:rsidP="00416C1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Dreaming Outloud Pro" w:hAnsi="Dreaming Outloud Pro" w:cs="Dreaming Outloud Pro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</w:rPr>
                              <w:t>Work in collaboration with the Committee to provide d</w:t>
                            </w:r>
                            <w:r w:rsidR="00D2364A" w:rsidRPr="00A11AC1">
                              <w:rPr>
                                <w:rFonts w:ascii="Dreaming Outloud Pro" w:hAnsi="Dreaming Outloud Pro" w:cs="Dreaming Outloud Pro"/>
                              </w:rPr>
                              <w:t xml:space="preserve">ata sharing </w:t>
                            </w:r>
                            <w:r>
                              <w:rPr>
                                <w:rFonts w:ascii="Dreaming Outloud Pro" w:hAnsi="Dreaming Outloud Pro" w:cs="Dreaming Outloud Pro"/>
                              </w:rPr>
                              <w:t>that</w:t>
                            </w:r>
                            <w:r w:rsidR="00D2364A" w:rsidRPr="00A11AC1">
                              <w:rPr>
                                <w:rFonts w:ascii="Dreaming Outloud Pro" w:hAnsi="Dreaming Outloud Pro" w:cs="Dreaming Outloud Pro"/>
                              </w:rPr>
                              <w:t xml:space="preserve"> enable</w:t>
                            </w:r>
                            <w:r>
                              <w:rPr>
                                <w:rFonts w:ascii="Dreaming Outloud Pro" w:hAnsi="Dreaming Outloud Pro" w:cs="Dreaming Outloud Pro"/>
                              </w:rPr>
                              <w:t>s</w:t>
                            </w:r>
                            <w:r w:rsidR="00D2364A" w:rsidRPr="00A11AC1">
                              <w:rPr>
                                <w:rFonts w:ascii="Dreaming Outloud Pro" w:hAnsi="Dreaming Outloud Pro" w:cs="Dreaming Outloud Pro"/>
                              </w:rPr>
                              <w:t xml:space="preserve"> Data Sovereignty in </w:t>
                            </w:r>
                            <w:r>
                              <w:rPr>
                                <w:rFonts w:ascii="Dreaming Outloud Pro" w:hAnsi="Dreaming Outloud Pro" w:cs="Dreaming Outloud Pro"/>
                              </w:rPr>
                              <w:t>the Latrobe Valley.</w:t>
                            </w:r>
                          </w:p>
                          <w:p w14:paraId="7880E7D9" w14:textId="77777777" w:rsidR="00D2364A" w:rsidRDefault="00416C1F" w:rsidP="00416C1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Dreaming Outloud Pro" w:hAnsi="Dreaming Outloud Pro" w:cs="Dreaming Outloud Pro"/>
                              </w:rPr>
                            </w:pPr>
                            <w:r w:rsidRPr="00A11AC1">
                              <w:rPr>
                                <w:rFonts w:ascii="Dreaming Outloud Pro" w:hAnsi="Dreaming Outloud Pro" w:cs="Dreaming Outloud Pro"/>
                              </w:rPr>
                              <w:t>Supporting d</w:t>
                            </w:r>
                            <w:r w:rsidR="00D2364A" w:rsidRPr="00A11AC1">
                              <w:rPr>
                                <w:rFonts w:ascii="Dreaming Outloud Pro" w:hAnsi="Dreaming Outloud Pro" w:cs="Dreaming Outloud Pro"/>
                              </w:rPr>
                              <w:t>ata interpretation</w:t>
                            </w:r>
                            <w:r w:rsidRPr="00A11AC1">
                              <w:rPr>
                                <w:rFonts w:ascii="Dreaming Outloud Pro" w:hAnsi="Dreaming Outloud Pro" w:cs="Dreaming Outloud Pro"/>
                              </w:rPr>
                              <w:t xml:space="preserve"> with</w:t>
                            </w:r>
                            <w:r w:rsidR="00D2364A" w:rsidRPr="00A11AC1">
                              <w:rPr>
                                <w:rFonts w:ascii="Dreaming Outloud Pro" w:hAnsi="Dreaming Outloud Pro" w:cs="Dreaming Outloud Pro"/>
                              </w:rPr>
                              <w:t xml:space="preserve"> </w:t>
                            </w:r>
                            <w:r w:rsidR="009633A0" w:rsidRPr="00A11AC1">
                              <w:rPr>
                                <w:rFonts w:ascii="Dreaming Outloud Pro" w:hAnsi="Dreaming Outloud Pro" w:cs="Dreaming Outloud Pro"/>
                              </w:rPr>
                              <w:t>ad</w:t>
                            </w:r>
                            <w:r w:rsidR="00A11AC1">
                              <w:rPr>
                                <w:rFonts w:ascii="Dreaming Outloud Pro" w:hAnsi="Dreaming Outloud Pro" w:cs="Dreaming Outloud Pro"/>
                              </w:rPr>
                              <w:t>v</w:t>
                            </w:r>
                            <w:r w:rsidR="009633A0" w:rsidRPr="00A11AC1">
                              <w:rPr>
                                <w:rFonts w:ascii="Dreaming Outloud Pro" w:hAnsi="Dreaming Outloud Pro" w:cs="Dreaming Outloud Pro"/>
                              </w:rPr>
                              <w:t>ice and insight</w:t>
                            </w:r>
                            <w:r w:rsidRPr="00A11AC1">
                              <w:rPr>
                                <w:rFonts w:ascii="Dreaming Outloud Pro" w:hAnsi="Dreaming Outloud Pro" w:cs="Dreaming Outloud Pro"/>
                              </w:rPr>
                              <w:t xml:space="preserve"> that ensures the</w:t>
                            </w:r>
                            <w:r w:rsidR="00A11AC1" w:rsidRPr="00A11AC1">
                              <w:rPr>
                                <w:rFonts w:ascii="Dreaming Outloud Pro" w:hAnsi="Dreaming Outloud Pro" w:cs="Dreaming Outloud Pro"/>
                              </w:rPr>
                              <w:t xml:space="preserve"> whole story is understood.</w:t>
                            </w:r>
                            <w:r w:rsidRPr="00A11AC1">
                              <w:rPr>
                                <w:rFonts w:ascii="Dreaming Outloud Pro" w:hAnsi="Dreaming Outloud Pro" w:cs="Dreaming Outloud Pro"/>
                              </w:rPr>
                              <w:t xml:space="preserve"> </w:t>
                            </w:r>
                          </w:p>
                          <w:p w14:paraId="044B6C4B" w14:textId="77777777" w:rsidR="00D2364A" w:rsidRPr="00A11AC1" w:rsidRDefault="00A11AC1" w:rsidP="00A11AC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Dreaming Outloud Pro" w:hAnsi="Dreaming Outloud Pro" w:cs="Dreaming Outloud Pro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</w:rPr>
                              <w:t>Compare statistical results to ensure we are delivering effective and appropriate services for community.</w:t>
                            </w:r>
                            <w:r w:rsidRPr="00A11AC1">
                              <w:rPr>
                                <w:rFonts w:ascii="Dreaming Outloud Pro" w:hAnsi="Dreaming Outloud Pro" w:cs="Dreaming Outloud Pro"/>
                              </w:rPr>
                              <w:t xml:space="preserve"> </w:t>
                            </w:r>
                          </w:p>
                          <w:p w14:paraId="5C86217B" w14:textId="77777777" w:rsidR="00D2364A" w:rsidRPr="00305F3B" w:rsidRDefault="00D2364A" w:rsidP="00D2364A">
                            <w:pPr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0BF5A48" w14:textId="77777777" w:rsidR="00D2364A" w:rsidRPr="00305F3B" w:rsidRDefault="00D2364A" w:rsidP="00D2364A">
                            <w:pPr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B9050" id="_x0000_s1030" type="#_x0000_t202" style="position:absolute;margin-left:270.75pt;margin-top:65.25pt;width:259.8pt;height:292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" strokecolor="#8dd873 [1945]" strokeweight="2.25pt">
                <v:textbox>
                  <w:txbxContent>
                    <w:p w14:paraId="1BF3A61D" w14:textId="77777777" w:rsidR="00D2364A" w:rsidRPr="00D206A2" w:rsidRDefault="00681B42" w:rsidP="00D2364A">
                      <w:pPr>
                        <w:rPr>
                          <w:rFonts w:ascii="Dreaming Outloud Pro" w:hAnsi="Dreaming Outloud Pro" w:cs="Dreaming Outloud Pro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  <w:b/>
                          <w:bCs/>
                          <w:sz w:val="28"/>
                          <w:szCs w:val="28"/>
                        </w:rPr>
                        <w:t>How can you be involved?</w:t>
                      </w:r>
                    </w:p>
                    <w:p w14:paraId="6D3862ED" w14:textId="77777777" w:rsidR="00D2364A" w:rsidRPr="00A11AC1" w:rsidRDefault="00D2364A" w:rsidP="00D2364A">
                      <w:pPr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</w:pPr>
                    </w:p>
                    <w:p w14:paraId="27380760" w14:textId="77777777" w:rsidR="00D2364A" w:rsidRPr="00A11AC1" w:rsidRDefault="00D2364A" w:rsidP="00D2364A">
                      <w:pPr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</w:pPr>
                      <w:r w:rsidRPr="00A11AC1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>The Latrobe Valley Aboriginal Partnership Committee invite you as a Gippsland based service provider to be a part of the Community Data Project.</w:t>
                      </w:r>
                    </w:p>
                    <w:p w14:paraId="2B7FA94B" w14:textId="77777777" w:rsidR="00D2364A" w:rsidRPr="00A11AC1" w:rsidRDefault="00D2364A" w:rsidP="00D2364A">
                      <w:pPr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</w:pPr>
                      <w:r w:rsidRPr="00A11AC1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B8E7DA8" w14:textId="77777777" w:rsidR="00416C1F" w:rsidRPr="00A11AC1" w:rsidRDefault="00416C1F" w:rsidP="00D2364A">
                      <w:pPr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</w:pPr>
                      <w:r w:rsidRPr="00A11AC1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 xml:space="preserve">Your </w:t>
                      </w:r>
                      <w:r w:rsidR="00D2364A" w:rsidRPr="00A11AC1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 xml:space="preserve">organisation can be involved </w:t>
                      </w:r>
                      <w:r w:rsidRPr="00A11AC1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>in the Community Data Project by</w:t>
                      </w:r>
                      <w:r w:rsidR="00D2364A" w:rsidRPr="00A11AC1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>:</w:t>
                      </w:r>
                    </w:p>
                    <w:p w14:paraId="047786F4" w14:textId="77777777" w:rsidR="00D2364A" w:rsidRPr="00A11AC1" w:rsidRDefault="00A11AC1" w:rsidP="00416C1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Dreaming Outloud Pro" w:hAnsi="Dreaming Outloud Pro" w:cs="Dreaming Outloud Pro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</w:rPr>
                        <w:t>Work in collaboration with the Committee to provide d</w:t>
                      </w:r>
                      <w:r w:rsidR="00D2364A" w:rsidRPr="00A11AC1">
                        <w:rPr>
                          <w:rFonts w:ascii="Dreaming Outloud Pro" w:hAnsi="Dreaming Outloud Pro" w:cs="Dreaming Outloud Pro"/>
                        </w:rPr>
                        <w:t xml:space="preserve">ata sharing </w:t>
                      </w:r>
                      <w:r>
                        <w:rPr>
                          <w:rFonts w:ascii="Dreaming Outloud Pro" w:hAnsi="Dreaming Outloud Pro" w:cs="Dreaming Outloud Pro"/>
                        </w:rPr>
                        <w:t>that</w:t>
                      </w:r>
                      <w:r w:rsidR="00D2364A" w:rsidRPr="00A11AC1">
                        <w:rPr>
                          <w:rFonts w:ascii="Dreaming Outloud Pro" w:hAnsi="Dreaming Outloud Pro" w:cs="Dreaming Outloud Pro"/>
                        </w:rPr>
                        <w:t xml:space="preserve"> enable</w:t>
                      </w:r>
                      <w:r>
                        <w:rPr>
                          <w:rFonts w:ascii="Dreaming Outloud Pro" w:hAnsi="Dreaming Outloud Pro" w:cs="Dreaming Outloud Pro"/>
                        </w:rPr>
                        <w:t>s</w:t>
                      </w:r>
                      <w:r w:rsidR="00D2364A" w:rsidRPr="00A11AC1">
                        <w:rPr>
                          <w:rFonts w:ascii="Dreaming Outloud Pro" w:hAnsi="Dreaming Outloud Pro" w:cs="Dreaming Outloud Pro"/>
                        </w:rPr>
                        <w:t xml:space="preserve"> Data Sovereignty in </w:t>
                      </w:r>
                      <w:r>
                        <w:rPr>
                          <w:rFonts w:ascii="Dreaming Outloud Pro" w:hAnsi="Dreaming Outloud Pro" w:cs="Dreaming Outloud Pro"/>
                        </w:rPr>
                        <w:t>the Latrobe Valley.</w:t>
                      </w:r>
                    </w:p>
                    <w:p w14:paraId="7880E7D9" w14:textId="77777777" w:rsidR="00D2364A" w:rsidRDefault="00416C1F" w:rsidP="00416C1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Dreaming Outloud Pro" w:hAnsi="Dreaming Outloud Pro" w:cs="Dreaming Outloud Pro"/>
                        </w:rPr>
                      </w:pPr>
                      <w:r w:rsidRPr="00A11AC1">
                        <w:rPr>
                          <w:rFonts w:ascii="Dreaming Outloud Pro" w:hAnsi="Dreaming Outloud Pro" w:cs="Dreaming Outloud Pro"/>
                        </w:rPr>
                        <w:t>Supporting d</w:t>
                      </w:r>
                      <w:r w:rsidR="00D2364A" w:rsidRPr="00A11AC1">
                        <w:rPr>
                          <w:rFonts w:ascii="Dreaming Outloud Pro" w:hAnsi="Dreaming Outloud Pro" w:cs="Dreaming Outloud Pro"/>
                        </w:rPr>
                        <w:t>ata interpretation</w:t>
                      </w:r>
                      <w:r w:rsidRPr="00A11AC1">
                        <w:rPr>
                          <w:rFonts w:ascii="Dreaming Outloud Pro" w:hAnsi="Dreaming Outloud Pro" w:cs="Dreaming Outloud Pro"/>
                        </w:rPr>
                        <w:t xml:space="preserve"> with</w:t>
                      </w:r>
                      <w:r w:rsidR="00D2364A" w:rsidRPr="00A11AC1">
                        <w:rPr>
                          <w:rFonts w:ascii="Dreaming Outloud Pro" w:hAnsi="Dreaming Outloud Pro" w:cs="Dreaming Outloud Pro"/>
                        </w:rPr>
                        <w:t xml:space="preserve"> </w:t>
                      </w:r>
                      <w:r w:rsidR="009633A0" w:rsidRPr="00A11AC1">
                        <w:rPr>
                          <w:rFonts w:ascii="Dreaming Outloud Pro" w:hAnsi="Dreaming Outloud Pro" w:cs="Dreaming Outloud Pro"/>
                        </w:rPr>
                        <w:t>ad</w:t>
                      </w:r>
                      <w:r w:rsidR="00A11AC1">
                        <w:rPr>
                          <w:rFonts w:ascii="Dreaming Outloud Pro" w:hAnsi="Dreaming Outloud Pro" w:cs="Dreaming Outloud Pro"/>
                        </w:rPr>
                        <w:t>v</w:t>
                      </w:r>
                      <w:r w:rsidR="009633A0" w:rsidRPr="00A11AC1">
                        <w:rPr>
                          <w:rFonts w:ascii="Dreaming Outloud Pro" w:hAnsi="Dreaming Outloud Pro" w:cs="Dreaming Outloud Pro"/>
                        </w:rPr>
                        <w:t>ice and insight</w:t>
                      </w:r>
                      <w:r w:rsidRPr="00A11AC1">
                        <w:rPr>
                          <w:rFonts w:ascii="Dreaming Outloud Pro" w:hAnsi="Dreaming Outloud Pro" w:cs="Dreaming Outloud Pro"/>
                        </w:rPr>
                        <w:t xml:space="preserve"> that ensures the</w:t>
                      </w:r>
                      <w:r w:rsidR="00A11AC1" w:rsidRPr="00A11AC1">
                        <w:rPr>
                          <w:rFonts w:ascii="Dreaming Outloud Pro" w:hAnsi="Dreaming Outloud Pro" w:cs="Dreaming Outloud Pro"/>
                        </w:rPr>
                        <w:t xml:space="preserve"> whole story is understood.</w:t>
                      </w:r>
                      <w:r w:rsidRPr="00A11AC1">
                        <w:rPr>
                          <w:rFonts w:ascii="Dreaming Outloud Pro" w:hAnsi="Dreaming Outloud Pro" w:cs="Dreaming Outloud Pro"/>
                        </w:rPr>
                        <w:t xml:space="preserve"> </w:t>
                      </w:r>
                    </w:p>
                    <w:p w14:paraId="044B6C4B" w14:textId="77777777" w:rsidR="00D2364A" w:rsidRPr="00A11AC1" w:rsidRDefault="00A11AC1" w:rsidP="00A11AC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Dreaming Outloud Pro" w:hAnsi="Dreaming Outloud Pro" w:cs="Dreaming Outloud Pro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</w:rPr>
                        <w:t>Compare statistical results to ensure we are delivering effective and appropriate services for community.</w:t>
                      </w:r>
                      <w:r w:rsidRPr="00A11AC1">
                        <w:rPr>
                          <w:rFonts w:ascii="Dreaming Outloud Pro" w:hAnsi="Dreaming Outloud Pro" w:cs="Dreaming Outloud Pro"/>
                        </w:rPr>
                        <w:t xml:space="preserve"> </w:t>
                      </w:r>
                    </w:p>
                    <w:p w14:paraId="5C86217B" w14:textId="77777777" w:rsidR="00D2364A" w:rsidRPr="00305F3B" w:rsidRDefault="00D2364A" w:rsidP="00D2364A">
                      <w:pPr>
                        <w:rPr>
                          <w:rFonts w:ascii="Dreaming Outloud Pro" w:hAnsi="Dreaming Outloud Pro" w:cs="Dreaming Outloud Pro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0BF5A48" w14:textId="77777777" w:rsidR="00D2364A" w:rsidRPr="00305F3B" w:rsidRDefault="00D2364A" w:rsidP="00D2364A">
                      <w:pPr>
                        <w:rPr>
                          <w:rFonts w:ascii="Dreaming Outloud Pro" w:hAnsi="Dreaming Outloud Pro" w:cs="Dreaming Outloud Pro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3D44A1C" wp14:editId="5E44EBDD">
                <wp:simplePos x="0" y="0"/>
                <wp:positionH relativeFrom="column">
                  <wp:posOffset>4171950</wp:posOffset>
                </wp:positionH>
                <wp:positionV relativeFrom="paragraph">
                  <wp:posOffset>4917440</wp:posOffset>
                </wp:positionV>
                <wp:extent cx="2038350" cy="1981200"/>
                <wp:effectExtent l="19050" t="19050" r="19050" b="19050"/>
                <wp:wrapNone/>
                <wp:docPr id="149652507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19812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AD11898" id="Oval 6" o:spid="_x0000_s1026" style="position:absolute;margin-left:328.5pt;margin-top:387.2pt;width:160.5pt;height:156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" filled="f" strokecolor="#265317 [1609]" strokeweight="2.25pt">
                <v:stroke joinstyle="miter"/>
              </v:oval>
            </w:pict>
          </mc:Fallback>
        </mc:AlternateContent>
      </w:r>
      <w:r>
        <w:rPr>
          <w:noProof/>
          <w14:ligatures w14:val="standardContextual"/>
        </w:rPr>
        <w:drawing>
          <wp:anchor distT="0" distB="0" distL="114300" distR="114300" simplePos="0" relativeHeight="251677696" behindDoc="1" locked="0" layoutInCell="1" allowOverlap="1" wp14:anchorId="3F98B1EF" wp14:editId="705506A0">
            <wp:simplePos x="0" y="0"/>
            <wp:positionH relativeFrom="column">
              <wp:posOffset>4380865</wp:posOffset>
            </wp:positionH>
            <wp:positionV relativeFrom="paragraph">
              <wp:posOffset>5029200</wp:posOffset>
            </wp:positionV>
            <wp:extent cx="1647825" cy="1647825"/>
            <wp:effectExtent l="0" t="0" r="0" b="0"/>
            <wp:wrapTight wrapText="bothSides">
              <wp:wrapPolygon edited="0">
                <wp:start x="9239" y="1998"/>
                <wp:lineTo x="8240" y="3496"/>
                <wp:lineTo x="8240" y="5244"/>
                <wp:lineTo x="9489" y="6492"/>
                <wp:lineTo x="3496" y="6742"/>
                <wp:lineTo x="1498" y="7741"/>
                <wp:lineTo x="1748" y="10488"/>
                <wp:lineTo x="6243" y="14483"/>
                <wp:lineTo x="3246" y="15232"/>
                <wp:lineTo x="2747" y="16731"/>
                <wp:lineTo x="3496" y="18479"/>
                <wp:lineTo x="4245" y="19477"/>
                <wp:lineTo x="16980" y="19477"/>
                <wp:lineTo x="17729" y="18479"/>
                <wp:lineTo x="18229" y="16481"/>
                <wp:lineTo x="16980" y="14983"/>
                <wp:lineTo x="14733" y="14483"/>
                <wp:lineTo x="19228" y="10488"/>
                <wp:lineTo x="19977" y="7991"/>
                <wp:lineTo x="17729" y="6742"/>
                <wp:lineTo x="11487" y="6492"/>
                <wp:lineTo x="12735" y="5244"/>
                <wp:lineTo x="12735" y="3746"/>
                <wp:lineTo x="11736" y="1998"/>
                <wp:lineTo x="9239" y="1998"/>
              </wp:wrapPolygon>
            </wp:wrapTight>
            <wp:docPr id="525502559" name="Graphic 4" descr="Social network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502559" name="Graphic 525502559" descr="Social network with solid fill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01353" w:rsidRPr="00801353" w:rsidSect="0084677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1AB29A" w14:textId="77777777" w:rsidR="00C976F9" w:rsidRDefault="00C976F9" w:rsidP="00790ACF">
      <w:r>
        <w:separator/>
      </w:r>
    </w:p>
  </w:endnote>
  <w:endnote w:type="continuationSeparator" w:id="0">
    <w:p w14:paraId="44FC3DB9" w14:textId="77777777" w:rsidR="00C976F9" w:rsidRDefault="00C976F9" w:rsidP="00790A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397901" w14:textId="77777777" w:rsidR="00B478C0" w:rsidRDefault="00B478C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704FEF" w14:textId="77777777" w:rsidR="00B478C0" w:rsidRDefault="00B478C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BBE1A7" w14:textId="77777777" w:rsidR="00B478C0" w:rsidRDefault="00B478C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5E9C2E" w14:textId="77777777" w:rsidR="00C976F9" w:rsidRDefault="00C976F9" w:rsidP="00790ACF">
      <w:r>
        <w:separator/>
      </w:r>
    </w:p>
  </w:footnote>
  <w:footnote w:type="continuationSeparator" w:id="0">
    <w:p w14:paraId="4E19A162" w14:textId="77777777" w:rsidR="00C976F9" w:rsidRDefault="00C976F9" w:rsidP="00790A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9BB88" w14:textId="77777777" w:rsidR="00B478C0" w:rsidRDefault="00B478C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73E1CA" w14:textId="77777777" w:rsidR="00790ACF" w:rsidRDefault="00D2364A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C39184D" wp14:editId="0565E74A">
          <wp:simplePos x="0" y="0"/>
          <wp:positionH relativeFrom="margin">
            <wp:posOffset>-456565</wp:posOffset>
          </wp:positionH>
          <wp:positionV relativeFrom="margin">
            <wp:posOffset>-612775</wp:posOffset>
          </wp:positionV>
          <wp:extent cx="7560000" cy="10698519"/>
          <wp:effectExtent l="0" t="0" r="0" b="0"/>
          <wp:wrapNone/>
          <wp:docPr id="1104825312" name="Picture 1" descr="A close-up of a white and green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4404267" name="Picture 1" descr="A close-up of a white and green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85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536A7">
      <w:rPr>
        <w:noProof/>
      </w:rPr>
      <w:drawing>
        <wp:anchor distT="0" distB="0" distL="114300" distR="114300" simplePos="0" relativeHeight="251656190" behindDoc="1" locked="0" layoutInCell="1" allowOverlap="1" wp14:anchorId="3166C6E5" wp14:editId="4EE8FDD5">
          <wp:simplePos x="0" y="0"/>
          <wp:positionH relativeFrom="column">
            <wp:posOffset>-541655</wp:posOffset>
          </wp:positionH>
          <wp:positionV relativeFrom="paragraph">
            <wp:posOffset>-452120</wp:posOffset>
          </wp:positionV>
          <wp:extent cx="7560000" cy="10698519"/>
          <wp:effectExtent l="0" t="0" r="0" b="0"/>
          <wp:wrapNone/>
          <wp:docPr id="1925184787" name="Picture 2" descr="A white and green background with a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5184787" name="Picture 2" descr="A white and green background with a pattern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85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A9618" w14:textId="77777777" w:rsidR="006536A7" w:rsidRDefault="006536A7">
    <w:pPr>
      <w:pStyle w:val="Header"/>
    </w:pPr>
    <w:r>
      <w:rPr>
        <w:noProof/>
      </w:rPr>
      <w:drawing>
        <wp:anchor distT="0" distB="0" distL="114300" distR="114300" simplePos="0" relativeHeight="251657215" behindDoc="1" locked="0" layoutInCell="1" allowOverlap="1" wp14:anchorId="5B5EA886" wp14:editId="5973F5D8">
          <wp:simplePos x="0" y="0"/>
          <wp:positionH relativeFrom="margin">
            <wp:posOffset>-542290</wp:posOffset>
          </wp:positionH>
          <wp:positionV relativeFrom="margin">
            <wp:posOffset>-911225</wp:posOffset>
          </wp:positionV>
          <wp:extent cx="7560000" cy="10698519"/>
          <wp:effectExtent l="0" t="0" r="0" b="0"/>
          <wp:wrapNone/>
          <wp:docPr id="854404267" name="Picture 1" descr="A close-up of a white and green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4404267" name="Picture 1" descr="A close-up of a white and green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85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54B06"/>
    <w:multiLevelType w:val="hybridMultilevel"/>
    <w:tmpl w:val="500411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E25377"/>
    <w:multiLevelType w:val="hybridMultilevel"/>
    <w:tmpl w:val="A18E46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434225"/>
    <w:multiLevelType w:val="hybridMultilevel"/>
    <w:tmpl w:val="713479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55000C"/>
    <w:multiLevelType w:val="hybridMultilevel"/>
    <w:tmpl w:val="FDE49D6E"/>
    <w:lvl w:ilvl="0" w:tplc="F174ABA2">
      <w:start w:val="4"/>
      <w:numFmt w:val="bullet"/>
      <w:lvlText w:val="-"/>
      <w:lvlJc w:val="left"/>
      <w:pPr>
        <w:ind w:left="720" w:hanging="360"/>
      </w:pPr>
      <w:rPr>
        <w:rFonts w:ascii="Dreaming Outloud Pro" w:eastAsia="Times New Roman" w:hAnsi="Dreaming Outloud Pro" w:cs="Dreaming Outloud Pro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3618D2"/>
    <w:multiLevelType w:val="hybridMultilevel"/>
    <w:tmpl w:val="A97465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566767"/>
    <w:multiLevelType w:val="hybridMultilevel"/>
    <w:tmpl w:val="43C68424"/>
    <w:lvl w:ilvl="0" w:tplc="8A7AF07C">
      <w:start w:val="4"/>
      <w:numFmt w:val="bullet"/>
      <w:lvlText w:val="-"/>
      <w:lvlJc w:val="left"/>
      <w:pPr>
        <w:ind w:left="720" w:hanging="360"/>
      </w:pPr>
      <w:rPr>
        <w:rFonts w:ascii="Dreaming Outloud Pro" w:eastAsia="Times New Roman" w:hAnsi="Dreaming Outloud Pro" w:cs="Dreaming Outloud Pro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F44302"/>
    <w:multiLevelType w:val="hybridMultilevel"/>
    <w:tmpl w:val="B22A97A2"/>
    <w:lvl w:ilvl="0" w:tplc="8A7AF07C">
      <w:start w:val="4"/>
      <w:numFmt w:val="bullet"/>
      <w:lvlText w:val="-"/>
      <w:lvlJc w:val="left"/>
      <w:pPr>
        <w:ind w:left="720" w:hanging="360"/>
      </w:pPr>
      <w:rPr>
        <w:rFonts w:ascii="Dreaming Outloud Pro" w:eastAsia="Times New Roman" w:hAnsi="Dreaming Outloud Pro" w:cs="Dreaming Outloud Pro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396401"/>
    <w:multiLevelType w:val="hybridMultilevel"/>
    <w:tmpl w:val="6E8EAA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21236675">
    <w:abstractNumId w:val="1"/>
  </w:num>
  <w:num w:numId="2" w16cid:durableId="1406341930">
    <w:abstractNumId w:val="3"/>
  </w:num>
  <w:num w:numId="3" w16cid:durableId="1155293101">
    <w:abstractNumId w:val="5"/>
  </w:num>
  <w:num w:numId="4" w16cid:durableId="721561977">
    <w:abstractNumId w:val="6"/>
  </w:num>
  <w:num w:numId="5" w16cid:durableId="78526624">
    <w:abstractNumId w:val="2"/>
  </w:num>
  <w:num w:numId="6" w16cid:durableId="1271621017">
    <w:abstractNumId w:val="7"/>
  </w:num>
  <w:num w:numId="7" w16cid:durableId="1279678427">
    <w:abstractNumId w:val="4"/>
  </w:num>
  <w:num w:numId="8" w16cid:durableId="15686849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7441"/>
    <w:rsid w:val="000401ED"/>
    <w:rsid w:val="000436A0"/>
    <w:rsid w:val="000739A5"/>
    <w:rsid w:val="00112BFA"/>
    <w:rsid w:val="001154BC"/>
    <w:rsid w:val="001975E9"/>
    <w:rsid w:val="001E4F9B"/>
    <w:rsid w:val="00223402"/>
    <w:rsid w:val="00223731"/>
    <w:rsid w:val="0027671D"/>
    <w:rsid w:val="002F33AC"/>
    <w:rsid w:val="00305F3B"/>
    <w:rsid w:val="003112A9"/>
    <w:rsid w:val="00324156"/>
    <w:rsid w:val="00385E7D"/>
    <w:rsid w:val="003D0793"/>
    <w:rsid w:val="00416C1F"/>
    <w:rsid w:val="00427452"/>
    <w:rsid w:val="004738F6"/>
    <w:rsid w:val="00474E3E"/>
    <w:rsid w:val="004875EA"/>
    <w:rsid w:val="005178FB"/>
    <w:rsid w:val="0054698D"/>
    <w:rsid w:val="00552DC4"/>
    <w:rsid w:val="006536A7"/>
    <w:rsid w:val="00681B42"/>
    <w:rsid w:val="006B07C2"/>
    <w:rsid w:val="007470BD"/>
    <w:rsid w:val="0074780F"/>
    <w:rsid w:val="007759F9"/>
    <w:rsid w:val="00790ACF"/>
    <w:rsid w:val="007C021F"/>
    <w:rsid w:val="00800CF1"/>
    <w:rsid w:val="00801353"/>
    <w:rsid w:val="0084677E"/>
    <w:rsid w:val="008C60D8"/>
    <w:rsid w:val="008E17DE"/>
    <w:rsid w:val="00957392"/>
    <w:rsid w:val="009633A0"/>
    <w:rsid w:val="009642B1"/>
    <w:rsid w:val="00975CF2"/>
    <w:rsid w:val="009A07EF"/>
    <w:rsid w:val="009C2164"/>
    <w:rsid w:val="009C681E"/>
    <w:rsid w:val="00A06E34"/>
    <w:rsid w:val="00A11AC1"/>
    <w:rsid w:val="00A17DD5"/>
    <w:rsid w:val="00AC1866"/>
    <w:rsid w:val="00B478C0"/>
    <w:rsid w:val="00B66A5F"/>
    <w:rsid w:val="00C976F9"/>
    <w:rsid w:val="00D206A2"/>
    <w:rsid w:val="00D2364A"/>
    <w:rsid w:val="00D601CB"/>
    <w:rsid w:val="00D92911"/>
    <w:rsid w:val="00DB0536"/>
    <w:rsid w:val="00DE7F79"/>
    <w:rsid w:val="00E440E7"/>
    <w:rsid w:val="00EA7A15"/>
    <w:rsid w:val="00EC4474"/>
    <w:rsid w:val="00F074B9"/>
    <w:rsid w:val="00F44242"/>
    <w:rsid w:val="00F86F37"/>
    <w:rsid w:val="00FC1919"/>
    <w:rsid w:val="00FE7441"/>
    <w:rsid w:val="00FF16C5"/>
    <w:rsid w:val="00FF2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3E0450"/>
  <w15:chartTrackingRefBased/>
  <w15:docId w15:val="{65F14ED1-5993-442E-B57A-17CBC3BF3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1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1"/>
    <w:rsid w:val="00790ACF"/>
    <w:rPr>
      <w:rFonts w:ascii="Cambria" w:eastAsia="Times New Roman" w:hAnsi="Cambria" w:cs="Times New Roman"/>
      <w:kern w:val="0"/>
      <w:sz w:val="20"/>
      <w:szCs w:val="2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90AC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90AC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90ACF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90ACF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90ACF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90ACF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90ACF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90ACF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90ACF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90AC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90AC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90AC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90AC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90AC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90AC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90AC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90AC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90AC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90AC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90A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90ACF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90AC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90ACF"/>
    <w:pPr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90AC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90ACF"/>
    <w:pPr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90AC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90AC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90AC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90ACF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90ACF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790ACF"/>
  </w:style>
  <w:style w:type="paragraph" w:styleId="Footer">
    <w:name w:val="footer"/>
    <w:basedOn w:val="Normal"/>
    <w:link w:val="FooterChar"/>
    <w:uiPriority w:val="99"/>
    <w:unhideWhenUsed/>
    <w:rsid w:val="00790ACF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790ACF"/>
  </w:style>
  <w:style w:type="table" w:styleId="TableGrid">
    <w:name w:val="Table Grid"/>
    <w:basedOn w:val="TableNormal"/>
    <w:rsid w:val="00790ACF"/>
    <w:rPr>
      <w:rFonts w:ascii="Times New Roman" w:eastAsia="Times New Roman" w:hAnsi="Times New Roman" w:cs="Times New Roman"/>
      <w:kern w:val="0"/>
      <w:sz w:val="20"/>
      <w:szCs w:val="20"/>
      <w:lang w:eastAsia="en-A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sv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deline.Hardess\OneDrive%20-%20VACCA\Region%20-%20Gippsland%20-%20Morwell%20Partnership%20-%20Projects%20Folder\flyers%20and%20info%20sheets\Latrobe%20Valley%20Partnership%20collaboration%20invitatio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2741A3CC43404FA734A5ADD2A80536" ma:contentTypeVersion="18" ma:contentTypeDescription="Create a new document." ma:contentTypeScope="" ma:versionID="c8396eca9e7bacb1db43b67004ed10f1">
  <xsd:schema xmlns:xsd="http://www.w3.org/2001/XMLSchema" xmlns:xs="http://www.w3.org/2001/XMLSchema" xmlns:p="http://schemas.microsoft.com/office/2006/metadata/properties" xmlns:ns2="6e8f92d4-3a6a-447c-844a-073cc93f384e" xmlns:ns3="e2d4c089-1931-41b4-afd0-168812f5dd60" targetNamespace="http://schemas.microsoft.com/office/2006/metadata/properties" ma:root="true" ma:fieldsID="2ad3190f07aaef45fb545c1540f57386" ns2:_="" ns3:_="">
    <xsd:import namespace="6e8f92d4-3a6a-447c-844a-073cc93f384e"/>
    <xsd:import namespace="e2d4c089-1931-41b4-afd0-168812f5dd6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Title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SearchProperties" minOccurs="0"/>
                <xsd:element ref="ns3:MediaServiceLocation" minOccurs="0"/>
                <xsd:element ref="ns3:Responsible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8f92d4-3a6a-447c-844a-073cc93f384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ab974dca-8933-4b0b-a317-1e6408c75a85}" ma:internalName="TaxCatchAll" ma:showField="CatchAllData" ma:web="6e8f92d4-3a6a-447c-844a-073cc93f38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d4c089-1931-41b4-afd0-168812f5dd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Titles" ma:index="12" nillable="true" ma:displayName="Titles" ma:description="Areas of Projects" ma:format="Dropdown" ma:internalName="Title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Internal Evaluation Projects"/>
                    <xsd:enumeration value="External Evaluation Support"/>
                    <xsd:enumeration value="External Research Support"/>
                    <xsd:enumeration value="Internal Research Projects"/>
                    <xsd:enumeration value="New/Committed"/>
                    <xsd:enumeration value="Older"/>
                  </xsd:restriction>
                </xsd:simpleType>
              </xsd:element>
            </xsd:sequence>
          </xsd:extension>
        </xsd:complexContent>
      </xsd:complex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5b841a4-7e9f-4f0e-8263-1aef8a8eaf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  <xsd:element name="Responsible" ma:index="24" nillable="true" ma:displayName="Staff" ma:format="Dropdown" ma:list="UserInfo" ma:SharePointGroup="0" ma:internalName="Responsibl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e8f92d4-3a6a-447c-844a-073cc93f384e" xsi:nil="true"/>
    <lcf76f155ced4ddcb4097134ff3c332f xmlns="e2d4c089-1931-41b4-afd0-168812f5dd60">
      <Terms xmlns="http://schemas.microsoft.com/office/infopath/2007/PartnerControls"/>
    </lcf76f155ced4ddcb4097134ff3c332f>
    <Responsible xmlns="e2d4c089-1931-41b4-afd0-168812f5dd60">
      <UserInfo>
        <DisplayName/>
        <AccountId xsi:nil="true"/>
        <AccountType/>
      </UserInfo>
    </Responsible>
    <Titles xmlns="e2d4c089-1931-41b4-afd0-168812f5dd60" xsi:nil="true"/>
  </documentManagement>
</p:properties>
</file>

<file path=customXml/itemProps1.xml><?xml version="1.0" encoding="utf-8"?>
<ds:datastoreItem xmlns:ds="http://schemas.openxmlformats.org/officeDocument/2006/customXml" ds:itemID="{EBF9BC0A-4086-4F84-9254-C14CD7B7297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CC46E56-B7AA-4C15-B7DC-38EDC610A926}"/>
</file>

<file path=customXml/itemProps3.xml><?xml version="1.0" encoding="utf-8"?>
<ds:datastoreItem xmlns:ds="http://schemas.openxmlformats.org/officeDocument/2006/customXml" ds:itemID="{38F52B4E-CD43-485A-AC86-AD00E7E1662F}">
  <ds:schemaRefs>
    <ds:schemaRef ds:uri="http://schemas.microsoft.com/office/2006/metadata/properties"/>
    <ds:schemaRef ds:uri="http://schemas.microsoft.com/office/infopath/2007/PartnerControls"/>
    <ds:schemaRef ds:uri="6e8f92d4-3a6a-447c-844a-073cc93f384e"/>
    <ds:schemaRef ds:uri="e2d4c089-1931-41b4-afd0-168812f5dd6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Latrobe Valley Partnership collaboration invitation</Template>
  <TotalTime>197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Madeline Hardess</dc:creator>
  <cp:keywords/>
  <dc:description/>
  <cp:lastModifiedBy>Madeline Hardess</cp:lastModifiedBy>
  <cp:revision>1</cp:revision>
  <cp:lastPrinted>2025-08-01T00:29:00Z</cp:lastPrinted>
  <dcterms:created xsi:type="dcterms:W3CDTF">2026-03-30T02:08:00Z</dcterms:created>
  <dcterms:modified xsi:type="dcterms:W3CDTF">2026-03-30T02:39:00Z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0x010100A92741A3CC43404FA734A5ADD2A80536</vt:lpwstr>
  </property>
  <property fmtid="{D5CDD505-2E9C-101B-9397-08002B2CF9AE}" pid="3" name="MediaServiceImageTags">
    <vt:lpwstr/>
  </property>
</Properties>
</file>